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4105"/>
        <w:gridCol w:w="2502"/>
      </w:tblGrid>
      <w:tr w:rsidR="00C60E99" w14:paraId="6D327634" w14:textId="77777777" w:rsidTr="00C60E99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78564D16" w14:textId="0ECBE73C" w:rsidR="00C60E99" w:rsidRDefault="00073E8C" w:rsidP="00C60E99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07BDF6E" wp14:editId="0F8798E6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-53340</wp:posOffset>
                  </wp:positionV>
                  <wp:extent cx="1348105" cy="1889760"/>
                  <wp:effectExtent l="0" t="0" r="444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4404.PNG"/>
                          <pic:cNvPicPr/>
                        </pic:nvPicPr>
                        <pic:blipFill rotWithShape="1">
                          <a:blip r:embed="rId11"/>
                          <a:srcRect t="7143" r="5328" b="12579"/>
                          <a:stretch/>
                        </pic:blipFill>
                        <pic:spPr bwMode="auto">
                          <a:xfrm>
                            <a:off x="0" y="0"/>
                            <a:ext cx="1348105" cy="1889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1D83EFA" w14:textId="7CFB08A2" w:rsidR="00C60E99" w:rsidRPr="0056708E" w:rsidRDefault="00C60E99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gridSpan w:val="2"/>
            <w:tcBorders>
              <w:bottom w:val="nil"/>
            </w:tcBorders>
          </w:tcPr>
          <w:p w14:paraId="7FF4CB91" w14:textId="38902C8E" w:rsidR="00C60E99" w:rsidRPr="00310F17" w:rsidRDefault="00073E8C" w:rsidP="00310F17">
            <w:pPr>
              <w:pStyle w:val="Title"/>
            </w:pPr>
            <w:r>
              <w:t>Chloe Harding</w:t>
            </w:r>
            <w:r w:rsidR="00C60E99" w:rsidRPr="00310F17">
              <w:br/>
            </w:r>
            <w:r>
              <w:t>Memorial Scholarship</w:t>
            </w:r>
          </w:p>
        </w:tc>
      </w:tr>
      <w:tr w:rsidR="00C60E99" w14:paraId="55498481" w14:textId="77777777" w:rsidTr="00AA0AEF">
        <w:trPr>
          <w:trHeight w:val="884"/>
        </w:trPr>
        <w:tc>
          <w:tcPr>
            <w:tcW w:w="3662" w:type="dxa"/>
            <w:gridSpan w:val="3"/>
            <w:vMerge/>
          </w:tcPr>
          <w:p w14:paraId="43EDA4E6" w14:textId="77777777" w:rsidR="00C60E99" w:rsidRDefault="00C60E99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</w:tcPr>
          <w:p w14:paraId="0EDBD6B6" w14:textId="77777777" w:rsidR="00C60E99" w:rsidRDefault="00C60E99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05" w:type="dxa"/>
            <w:vAlign w:val="bottom"/>
          </w:tcPr>
          <w:p w14:paraId="6FB4808E" w14:textId="77777777" w:rsidR="00AA0AEF" w:rsidRPr="00AA0AEF" w:rsidRDefault="00073E8C" w:rsidP="00F01233">
            <w:pPr>
              <w:pStyle w:val="Date"/>
              <w:spacing w:line="360" w:lineRule="auto"/>
              <w:rPr>
                <w:rFonts w:asciiTheme="majorHAnsi" w:hAnsiTheme="majorHAnsi" w:cs="Calibri"/>
                <w:color w:val="2C567A" w:themeColor="accent1"/>
                <w:sz w:val="24"/>
                <w:szCs w:val="24"/>
              </w:rPr>
            </w:pPr>
            <w:r w:rsidRPr="00AA0AEF">
              <w:rPr>
                <w:rFonts w:asciiTheme="majorHAnsi" w:hAnsiTheme="majorHAnsi" w:cs="Calibri"/>
                <w:b/>
                <w:color w:val="2C567A" w:themeColor="accent1"/>
                <w:sz w:val="24"/>
                <w:szCs w:val="24"/>
              </w:rPr>
              <w:t>Chloe Harding Memorial Scholarship</w:t>
            </w:r>
            <w:r w:rsidRPr="00AA0AEF">
              <w:rPr>
                <w:rFonts w:asciiTheme="majorHAnsi" w:hAnsiTheme="majorHAnsi" w:cs="Calibri"/>
                <w:color w:val="2C567A" w:themeColor="accent1"/>
                <w:sz w:val="24"/>
                <w:szCs w:val="24"/>
              </w:rPr>
              <w:t xml:space="preserve"> </w:t>
            </w:r>
          </w:p>
          <w:p w14:paraId="77FE1B97" w14:textId="5A67C36F" w:rsidR="00073E8C" w:rsidRPr="00077D9C" w:rsidRDefault="00AA0AEF" w:rsidP="00AA0AEF">
            <w:pPr>
              <w:pStyle w:val="Date"/>
              <w:spacing w:line="360" w:lineRule="auto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  <w:color w:val="2C567A" w:themeColor="accent1"/>
              </w:rPr>
              <w:t xml:space="preserve">          </w:t>
            </w:r>
            <w:r w:rsidR="00073E8C" w:rsidRPr="00077D9C">
              <w:rPr>
                <w:rFonts w:asciiTheme="majorHAnsi" w:hAnsiTheme="majorHAnsi" w:cs="Calibri"/>
              </w:rPr>
              <w:t>through the</w:t>
            </w:r>
          </w:p>
          <w:p w14:paraId="0A49279C" w14:textId="62AC779F" w:rsidR="00C60E99" w:rsidRPr="00077D9C" w:rsidRDefault="001F6F52" w:rsidP="00B6466C">
            <w:pPr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 xml:space="preserve">The Chloe Harding Fund </w:t>
            </w:r>
          </w:p>
          <w:p w14:paraId="338136D5" w14:textId="78FE1D68" w:rsidR="00C60E99" w:rsidRPr="00077D9C" w:rsidRDefault="001F6F52" w:rsidP="00B6466C">
            <w:pPr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326 Neck Rd</w:t>
            </w:r>
          </w:p>
          <w:p w14:paraId="75FFB55C" w14:textId="77777777" w:rsidR="00C60E99" w:rsidRDefault="00073E8C" w:rsidP="00B6466C">
            <w:pPr>
              <w:rPr>
                <w:rFonts w:asciiTheme="majorHAnsi" w:hAnsiTheme="majorHAnsi" w:cs="Calibri"/>
              </w:rPr>
            </w:pPr>
            <w:r w:rsidRPr="00077D9C">
              <w:rPr>
                <w:rFonts w:asciiTheme="majorHAnsi" w:hAnsiTheme="majorHAnsi" w:cs="Calibri"/>
              </w:rPr>
              <w:t>Rochester, MA 02770</w:t>
            </w:r>
          </w:p>
          <w:p w14:paraId="7F2154D4" w14:textId="69871A95" w:rsidR="0016700D" w:rsidRPr="00077D9C" w:rsidRDefault="0016700D" w:rsidP="00B6466C">
            <w:pPr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fordsho84@hotmail.com</w:t>
            </w:r>
          </w:p>
        </w:tc>
        <w:tc>
          <w:tcPr>
            <w:tcW w:w="2502" w:type="dxa"/>
            <w:vAlign w:val="bottom"/>
          </w:tcPr>
          <w:p w14:paraId="3CC045D9" w14:textId="57FB930A" w:rsidR="00C60E99" w:rsidRPr="00077D9C" w:rsidRDefault="00C60E99" w:rsidP="00B6466C">
            <w:pPr>
              <w:rPr>
                <w:rFonts w:asciiTheme="majorHAnsi" w:hAnsiTheme="majorHAnsi" w:cs="Calibri"/>
              </w:rPr>
            </w:pPr>
          </w:p>
          <w:p w14:paraId="374460FC" w14:textId="55F05FF0" w:rsidR="00C60E99" w:rsidRPr="00077D9C" w:rsidRDefault="00C60E99" w:rsidP="00B6466C">
            <w:pPr>
              <w:rPr>
                <w:rFonts w:asciiTheme="majorHAnsi" w:hAnsiTheme="majorHAnsi" w:cs="Calibri"/>
                <w:sz w:val="24"/>
                <w:szCs w:val="24"/>
              </w:rPr>
            </w:pPr>
            <w:r w:rsidRPr="00077D9C">
              <w:rPr>
                <w:rFonts w:asciiTheme="majorHAnsi" w:hAnsiTheme="majorHAnsi" w:cs="Calibri"/>
              </w:rPr>
              <w:t xml:space="preserve"> </w:t>
            </w:r>
          </w:p>
        </w:tc>
      </w:tr>
      <w:tr w:rsidR="00C60E99" w14:paraId="6E66E336" w14:textId="77777777" w:rsidTr="00C60E99">
        <w:trPr>
          <w:trHeight w:val="705"/>
        </w:trPr>
        <w:tc>
          <w:tcPr>
            <w:tcW w:w="3662" w:type="dxa"/>
            <w:gridSpan w:val="3"/>
            <w:vMerge/>
          </w:tcPr>
          <w:p w14:paraId="006D245B" w14:textId="77777777" w:rsidR="00C60E99" w:rsidRDefault="00C60E99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</w:tcPr>
          <w:p w14:paraId="76186237" w14:textId="77777777" w:rsidR="00C60E99" w:rsidRDefault="00C60E99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 w:val="restart"/>
          </w:tcPr>
          <w:p w14:paraId="207CC9CD" w14:textId="4BEF6D2D" w:rsidR="00C60E99" w:rsidRPr="00077D9C" w:rsidRDefault="00077D9C" w:rsidP="00222466">
            <w:pPr>
              <w:pStyle w:val="Heading1"/>
              <w:rPr>
                <w:rFonts w:cs="Calibri"/>
                <w:color w:val="2C567A"/>
              </w:rPr>
            </w:pPr>
            <w:r w:rsidRPr="00077D9C">
              <w:rPr>
                <w:rFonts w:cs="Calibri"/>
                <w:color w:val="2C567A"/>
              </w:rPr>
              <w:t>Applicant:</w:t>
            </w:r>
          </w:p>
          <w:p w14:paraId="6D2EBEA6" w14:textId="17912E50" w:rsidR="00C60E99" w:rsidRDefault="00077D9C" w:rsidP="00077D9C">
            <w:pPr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 xml:space="preserve">The Recipient of this Scholarship must be a </w:t>
            </w:r>
            <w:r w:rsidR="00F01233">
              <w:rPr>
                <w:rFonts w:asciiTheme="majorHAnsi" w:hAnsiTheme="majorHAnsi" w:cs="Calibri"/>
              </w:rPr>
              <w:t>graduating senior</w:t>
            </w:r>
            <w:r>
              <w:rPr>
                <w:rFonts w:asciiTheme="majorHAnsi" w:hAnsiTheme="majorHAnsi" w:cs="Calibri"/>
              </w:rPr>
              <w:t xml:space="preserve"> at Old Rochester Regional High School or Old Colony </w:t>
            </w:r>
            <w:r w:rsidR="00F01233">
              <w:rPr>
                <w:rFonts w:asciiTheme="majorHAnsi" w:hAnsiTheme="majorHAnsi" w:cs="Calibri"/>
              </w:rPr>
              <w:t xml:space="preserve">Regional </w:t>
            </w:r>
            <w:r>
              <w:rPr>
                <w:rFonts w:asciiTheme="majorHAnsi" w:hAnsiTheme="majorHAnsi" w:cs="Calibri"/>
              </w:rPr>
              <w:t xml:space="preserve">Vocational </w:t>
            </w:r>
            <w:r w:rsidR="00F01233">
              <w:rPr>
                <w:rFonts w:asciiTheme="majorHAnsi" w:hAnsiTheme="majorHAnsi" w:cs="Calibri"/>
              </w:rPr>
              <w:t xml:space="preserve">Technical </w:t>
            </w:r>
            <w:r>
              <w:rPr>
                <w:rFonts w:asciiTheme="majorHAnsi" w:hAnsiTheme="majorHAnsi" w:cs="Calibri"/>
              </w:rPr>
              <w:t>High School at the time the application is submitted.</w:t>
            </w:r>
            <w:r w:rsidR="00F01233">
              <w:rPr>
                <w:rFonts w:asciiTheme="majorHAnsi" w:hAnsiTheme="majorHAnsi" w:cs="Calibri"/>
              </w:rPr>
              <w:t xml:space="preserve"> </w:t>
            </w:r>
            <w:r w:rsidR="00496D22">
              <w:rPr>
                <w:rFonts w:asciiTheme="majorHAnsi" w:hAnsiTheme="majorHAnsi" w:cs="Calibri"/>
              </w:rPr>
              <w:t xml:space="preserve"> </w:t>
            </w:r>
          </w:p>
          <w:p w14:paraId="1FE109C6" w14:textId="1740B797" w:rsidR="00F01233" w:rsidRDefault="00F01233" w:rsidP="00077D9C">
            <w:pPr>
              <w:rPr>
                <w:rFonts w:asciiTheme="majorHAnsi" w:hAnsiTheme="majorHAnsi" w:cs="Calibri"/>
              </w:rPr>
            </w:pPr>
          </w:p>
          <w:p w14:paraId="782EA2BA" w14:textId="6B727A6D" w:rsidR="00AA0AEF" w:rsidRDefault="00AA0AEF" w:rsidP="00AA0AEF">
            <w:pPr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 xml:space="preserve">This scholarship was created to remember the life of a little girl that never allowed the struggles of her battle to get in the way of living life to the fullest. </w:t>
            </w:r>
            <w:r w:rsidR="00745656">
              <w:rPr>
                <w:rFonts w:asciiTheme="majorHAnsi" w:hAnsiTheme="majorHAnsi" w:cs="Calibri"/>
              </w:rPr>
              <w:t xml:space="preserve"> </w:t>
            </w:r>
          </w:p>
          <w:p w14:paraId="6B73798A" w14:textId="77777777" w:rsidR="00AA0AEF" w:rsidRDefault="00AA0AEF" w:rsidP="00F01233">
            <w:pPr>
              <w:spacing w:line="480" w:lineRule="auto"/>
              <w:rPr>
                <w:rFonts w:asciiTheme="majorHAnsi" w:hAnsiTheme="majorHAnsi" w:cs="Calibri"/>
              </w:rPr>
            </w:pPr>
          </w:p>
          <w:p w14:paraId="28CFDA59" w14:textId="3C53871F" w:rsidR="00F01233" w:rsidRPr="001F6F52" w:rsidRDefault="00F01233" w:rsidP="00F01233">
            <w:pPr>
              <w:spacing w:line="480" w:lineRule="auto"/>
              <w:rPr>
                <w:rFonts w:asciiTheme="majorHAnsi" w:hAnsiTheme="majorHAnsi" w:cs="Calibri"/>
                <w:sz w:val="24"/>
                <w:szCs w:val="24"/>
              </w:rPr>
            </w:pPr>
            <w:r w:rsidRPr="001F6F52">
              <w:rPr>
                <w:rFonts w:asciiTheme="majorHAnsi" w:hAnsiTheme="majorHAnsi" w:cs="Calibri"/>
                <w:sz w:val="24"/>
                <w:szCs w:val="24"/>
              </w:rPr>
              <w:t>Applicant’s Full Name:</w:t>
            </w:r>
          </w:p>
          <w:p w14:paraId="5884A780" w14:textId="65ABD091" w:rsidR="00F01233" w:rsidRDefault="00F01233" w:rsidP="00F01233">
            <w:pPr>
              <w:spacing w:line="480" w:lineRule="auto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Address:</w:t>
            </w:r>
          </w:p>
          <w:p w14:paraId="535D89C9" w14:textId="29959DD6" w:rsidR="00F01233" w:rsidRDefault="00F01233" w:rsidP="00F01233">
            <w:pPr>
              <w:spacing w:line="480" w:lineRule="auto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Town:                                                                   State:                  Zip:</w:t>
            </w:r>
          </w:p>
          <w:p w14:paraId="155B0587" w14:textId="16B9818E" w:rsidR="00F00224" w:rsidRDefault="001F6F52" w:rsidP="00F01233">
            <w:pPr>
              <w:spacing w:line="480" w:lineRule="auto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Age:</w:t>
            </w:r>
          </w:p>
          <w:p w14:paraId="1EB59FA3" w14:textId="77777777" w:rsidR="001F6F52" w:rsidRDefault="001F6F52" w:rsidP="00F01233">
            <w:pPr>
              <w:spacing w:line="480" w:lineRule="auto"/>
              <w:rPr>
                <w:rFonts w:asciiTheme="majorHAnsi" w:hAnsiTheme="majorHAnsi" w:cs="Calibri"/>
              </w:rPr>
            </w:pPr>
          </w:p>
          <w:p w14:paraId="6BD4D748" w14:textId="78B3A45E" w:rsidR="00F01233" w:rsidRDefault="00F01233" w:rsidP="00F01233">
            <w:pPr>
              <w:spacing w:line="480" w:lineRule="auto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What program of study do you plan to pursue?</w:t>
            </w:r>
          </w:p>
          <w:p w14:paraId="5BC391C4" w14:textId="67BC4DB7" w:rsidR="00F01233" w:rsidRDefault="00F01233" w:rsidP="00F01233">
            <w:pPr>
              <w:spacing w:line="480" w:lineRule="auto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What school do you plan to attend?</w:t>
            </w:r>
          </w:p>
          <w:p w14:paraId="3DFE48C3" w14:textId="6001668D" w:rsidR="00F01233" w:rsidRDefault="00F01233" w:rsidP="00F01233">
            <w:pPr>
              <w:spacing w:line="480" w:lineRule="auto"/>
              <w:rPr>
                <w:rFonts w:asciiTheme="majorHAnsi" w:hAnsiTheme="majorHAnsi" w:cs="Calibri"/>
              </w:rPr>
            </w:pPr>
          </w:p>
          <w:p w14:paraId="30C81580" w14:textId="77777777" w:rsidR="00F84DD4" w:rsidRDefault="00F84DD4" w:rsidP="00F01233">
            <w:pPr>
              <w:spacing w:line="480" w:lineRule="auto"/>
              <w:rPr>
                <w:rFonts w:asciiTheme="majorHAnsi" w:hAnsiTheme="majorHAnsi" w:cs="Calibri"/>
              </w:rPr>
            </w:pPr>
          </w:p>
          <w:p w14:paraId="29F58660" w14:textId="53706D35" w:rsidR="00496D22" w:rsidRDefault="00496D22" w:rsidP="00F01233">
            <w:pPr>
              <w:spacing w:line="480" w:lineRule="auto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lastRenderedPageBreak/>
              <w:t>In about 500 words please tell us:</w:t>
            </w:r>
          </w:p>
          <w:p w14:paraId="1B1A61FF" w14:textId="411C4196" w:rsidR="00496D22" w:rsidRDefault="00496D22" w:rsidP="00F01233">
            <w:pPr>
              <w:spacing w:line="480" w:lineRule="auto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1.) What you feel your biggest accomplishment</w:t>
            </w:r>
            <w:r w:rsidR="00E916D2">
              <w:rPr>
                <w:rFonts w:asciiTheme="majorHAnsi" w:hAnsiTheme="majorHAnsi" w:cs="Calibri"/>
              </w:rPr>
              <w:t xml:space="preserve"> or your most memorable moment?</w:t>
            </w:r>
          </w:p>
          <w:p w14:paraId="3206B29F" w14:textId="7FC5296F" w:rsidR="00496D22" w:rsidRDefault="00496D22" w:rsidP="00F01233">
            <w:pPr>
              <w:spacing w:line="480" w:lineRule="auto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2.) How have</w:t>
            </w:r>
            <w:r w:rsidR="00F00224">
              <w:rPr>
                <w:rFonts w:asciiTheme="majorHAnsi" w:hAnsiTheme="majorHAnsi" w:cs="Calibri"/>
              </w:rPr>
              <w:t xml:space="preserve"> you made</w:t>
            </w:r>
            <w:r w:rsidR="00E916D2">
              <w:rPr>
                <w:rFonts w:asciiTheme="majorHAnsi" w:hAnsiTheme="majorHAnsi" w:cs="Calibri"/>
              </w:rPr>
              <w:t xml:space="preserve"> (or what have you done</w:t>
            </w:r>
            <w:r w:rsidR="00F00224">
              <w:rPr>
                <w:rFonts w:asciiTheme="majorHAnsi" w:hAnsiTheme="majorHAnsi" w:cs="Calibri"/>
              </w:rPr>
              <w:t xml:space="preserve"> to make)</w:t>
            </w:r>
            <w:r w:rsidR="00E916D2">
              <w:rPr>
                <w:rFonts w:asciiTheme="majorHAnsi" w:hAnsiTheme="majorHAnsi" w:cs="Calibri"/>
              </w:rPr>
              <w:t xml:space="preserve"> </w:t>
            </w:r>
            <w:r>
              <w:rPr>
                <w:rFonts w:asciiTheme="majorHAnsi" w:hAnsiTheme="majorHAnsi" w:cs="Calibri"/>
              </w:rPr>
              <w:t>an impact in the people around you?</w:t>
            </w:r>
          </w:p>
          <w:p w14:paraId="7C02C03A" w14:textId="7F4A0D6F" w:rsidR="00496D22" w:rsidRDefault="00496D22" w:rsidP="00F01233">
            <w:pPr>
              <w:spacing w:line="480" w:lineRule="auto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 xml:space="preserve">3.) </w:t>
            </w:r>
            <w:r w:rsidR="00F00224">
              <w:rPr>
                <w:rFonts w:asciiTheme="majorHAnsi" w:hAnsiTheme="majorHAnsi" w:cs="Calibri"/>
              </w:rPr>
              <w:t>What are your educational goals and plans for the future?</w:t>
            </w:r>
          </w:p>
          <w:p w14:paraId="5609EC7B" w14:textId="1135ED30" w:rsidR="00F01233" w:rsidRDefault="00F01233" w:rsidP="00F01233">
            <w:pPr>
              <w:spacing w:line="480" w:lineRule="auto"/>
              <w:rPr>
                <w:rFonts w:asciiTheme="majorHAnsi" w:hAnsiTheme="majorHAnsi" w:cs="Calibri"/>
              </w:rPr>
            </w:pPr>
          </w:p>
          <w:p w14:paraId="0EC9FF24" w14:textId="7427706F" w:rsidR="00F01233" w:rsidRDefault="00F01233" w:rsidP="00F01233">
            <w:pPr>
              <w:spacing w:line="480" w:lineRule="auto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Information Required:</w:t>
            </w:r>
          </w:p>
          <w:p w14:paraId="0FBB09C6" w14:textId="4451239F" w:rsidR="00F01233" w:rsidRDefault="00F01233" w:rsidP="00F01233">
            <w:pPr>
              <w:spacing w:line="480" w:lineRule="auto"/>
              <w:rPr>
                <w:rFonts w:asciiTheme="majorHAnsi" w:hAnsiTheme="majorHAnsi" w:cs="Calibri"/>
              </w:rPr>
            </w:pPr>
            <w:r w:rsidRPr="00F01233">
              <w:rPr>
                <w:rFonts w:asciiTheme="majorHAnsi" w:hAnsiTheme="majorHAnsi" w:cs="Calibri"/>
              </w:rPr>
              <w:t>1.</w:t>
            </w:r>
            <w:r>
              <w:rPr>
                <w:rFonts w:asciiTheme="majorHAnsi" w:hAnsiTheme="majorHAnsi" w:cs="Calibri"/>
              </w:rPr>
              <w:t xml:space="preserve">) </w:t>
            </w:r>
            <w:r w:rsidRPr="00F01233">
              <w:rPr>
                <w:rFonts w:asciiTheme="majorHAnsi" w:hAnsiTheme="majorHAnsi" w:cs="Calibri"/>
              </w:rPr>
              <w:t>Copy of college or technical school acceptance letter</w:t>
            </w:r>
          </w:p>
          <w:p w14:paraId="0371F298" w14:textId="067E8CD1" w:rsidR="00496D22" w:rsidRDefault="00496D22" w:rsidP="00F01233">
            <w:pPr>
              <w:spacing w:line="480" w:lineRule="auto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2.) Successful completion of first semester and proof of enrolment in second semester</w:t>
            </w:r>
            <w:r w:rsidR="00925FB9">
              <w:rPr>
                <w:rFonts w:asciiTheme="majorHAnsi" w:hAnsiTheme="majorHAnsi" w:cs="Calibri"/>
              </w:rPr>
              <w:t xml:space="preserve">  (This scholarship will be distributed in Dec/Jan)</w:t>
            </w:r>
          </w:p>
          <w:p w14:paraId="09B56820" w14:textId="74AD951F" w:rsidR="001F6F52" w:rsidRDefault="001F6F52" w:rsidP="00F01233">
            <w:pPr>
              <w:spacing w:line="480" w:lineRule="auto"/>
              <w:rPr>
                <w:rFonts w:asciiTheme="majorHAnsi" w:hAnsiTheme="majorHAnsi" w:cs="Calibri"/>
              </w:rPr>
            </w:pPr>
            <w:r w:rsidRPr="00234E0C">
              <w:rPr>
                <w:rFonts w:asciiTheme="majorHAnsi" w:hAnsiTheme="majorHAnsi" w:cs="Calibr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42EA7FBB" wp14:editId="48237AAE">
                      <wp:simplePos x="0" y="0"/>
                      <wp:positionH relativeFrom="column">
                        <wp:posOffset>-2429510</wp:posOffset>
                      </wp:positionH>
                      <wp:positionV relativeFrom="paragraph">
                        <wp:posOffset>64135</wp:posOffset>
                      </wp:positionV>
                      <wp:extent cx="6812280" cy="1404620"/>
                      <wp:effectExtent l="0" t="0" r="26670" b="1778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228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A7E8EC" w14:textId="6DEEE0C6" w:rsidR="001F6F52" w:rsidRPr="001F6F52" w:rsidRDefault="001F6F52" w:rsidP="001F6F52">
                                  <w:pPr>
                                    <w:spacing w:line="480" w:lineRule="auto"/>
                                    <w:rPr>
                                      <w:rFonts w:asciiTheme="majorHAnsi" w:hAnsiTheme="majorHAnsi" w:cs="Calibri"/>
                                      <w:b/>
                                      <w:color w:val="2C567A" w:themeColor="accent1"/>
                                      <w:sz w:val="24"/>
                                      <w:szCs w:val="24"/>
                                    </w:rPr>
                                  </w:pPr>
                                  <w:r w:rsidRPr="001F6F52">
                                    <w:rPr>
                                      <w:rFonts w:asciiTheme="majorHAnsi" w:hAnsiTheme="majorHAnsi" w:cs="Calibri"/>
                                      <w:b/>
                                      <w:color w:val="2C567A" w:themeColor="accent1"/>
                                      <w:sz w:val="24"/>
                                      <w:szCs w:val="24"/>
                                    </w:rPr>
                                    <w:t>Family and Financial Information</w:t>
                                  </w:r>
                                  <w:r>
                                    <w:rPr>
                                      <w:rFonts w:asciiTheme="majorHAnsi" w:hAnsiTheme="majorHAnsi" w:cs="Calibri"/>
                                      <w:b/>
                                      <w:color w:val="2C567A" w:themeColor="accent1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  <w:p w14:paraId="279F81C0" w14:textId="48E93E22" w:rsidR="001F6F52" w:rsidRDefault="001F6F52" w:rsidP="001F6F52">
                                  <w:pPr>
                                    <w:spacing w:line="360" w:lineRule="auto"/>
                                    <w:rPr>
                                      <w:rFonts w:asciiTheme="majorHAnsi" w:hAnsiTheme="majorHAnsi" w:cs="Calibr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"/>
                                    </w:rPr>
                                    <w:t>- Not including yourself, how many people age 18+ reside in your household?   ____________</w:t>
                                  </w:r>
                                </w:p>
                                <w:p w14:paraId="2D415853" w14:textId="2B6E7E1F" w:rsidR="001F6F52" w:rsidRDefault="001F6F52" w:rsidP="001F6F52">
                                  <w:pPr>
                                    <w:spacing w:line="360" w:lineRule="auto"/>
                                    <w:rPr>
                                      <w:rFonts w:asciiTheme="majorHAnsi" w:hAnsiTheme="majorHAnsi" w:cs="Calibr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"/>
                                    </w:rPr>
                                    <w:t>- Not including yourself, how many people 17/under reside in your household?  ____________</w:t>
                                  </w:r>
                                </w:p>
                                <w:p w14:paraId="3EE63D1F" w14:textId="37017425" w:rsidR="001F6F52" w:rsidRDefault="001F6F52" w:rsidP="001F6F52">
                                  <w:pPr>
                                    <w:spacing w:line="360" w:lineRule="auto"/>
                                    <w:rPr>
                                      <w:rFonts w:asciiTheme="majorHAnsi" w:hAnsiTheme="majorHAnsi" w:cs="Calibr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"/>
                                    </w:rPr>
                                    <w:t>- How many members of your household are currently in college?  ____________</w:t>
                                  </w:r>
                                </w:p>
                                <w:p w14:paraId="21C3A75B" w14:textId="3ABDD92A" w:rsidR="001F6F52" w:rsidRDefault="001F6F52" w:rsidP="001F6F52">
                                  <w:pPr>
                                    <w:spacing w:line="360" w:lineRule="auto"/>
                                    <w:rPr>
                                      <w:rFonts w:asciiTheme="majorHAnsi" w:hAnsiTheme="majorHAnsi" w:cs="Calibr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"/>
                                    </w:rPr>
                                    <w:t>- How much did you earn before taxes?  ____________</w:t>
                                  </w:r>
                                </w:p>
                                <w:p w14:paraId="69F80068" w14:textId="74056284" w:rsidR="001F6F52" w:rsidRDefault="001F6F52" w:rsidP="001F6F52">
                                  <w:pPr>
                                    <w:spacing w:line="360" w:lineRule="auto"/>
                                    <w:rPr>
                                      <w:rFonts w:asciiTheme="majorHAnsi" w:hAnsiTheme="majorHAnsi" w:cs="Calibr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"/>
                                    </w:rPr>
                                    <w:t>- How much did your parents earn (combined) before taxes?  ____________</w:t>
                                  </w:r>
                                </w:p>
                                <w:p w14:paraId="6A349861" w14:textId="439FC9AD" w:rsidR="001F6F52" w:rsidRDefault="001F6F52" w:rsidP="001F6F52">
                                  <w:pPr>
                                    <w:spacing w:line="360" w:lineRule="auto"/>
                                    <w:rPr>
                                      <w:rFonts w:asciiTheme="majorHAnsi" w:hAnsiTheme="majorHAnsi" w:cs="Calibr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"/>
                                    </w:rPr>
                                    <w:t>- How much do you expect to pay for tuition for the fall semester?  ___________</w:t>
                                  </w:r>
                                </w:p>
                                <w:p w14:paraId="7EC6B214" w14:textId="6BEEDF0A" w:rsidR="001F6F52" w:rsidRDefault="001F6F52" w:rsidP="001F6F52">
                                  <w:pPr>
                                    <w:spacing w:line="360" w:lineRule="auto"/>
                                    <w:rPr>
                                      <w:rFonts w:asciiTheme="majorHAnsi" w:hAnsiTheme="majorHAnsi" w:cs="Calibr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"/>
                                    </w:rPr>
                                    <w:t>- How much do you expect to pay for the room and board for the fall semester?  ____________</w:t>
                                  </w:r>
                                </w:p>
                                <w:p w14:paraId="27AA983C" w14:textId="61DC0F78" w:rsidR="001F6F52" w:rsidRDefault="001F6F52" w:rsidP="001F6F52">
                                  <w:pPr>
                                    <w:spacing w:line="360" w:lineRule="auto"/>
                                    <w:rPr>
                                      <w:rFonts w:asciiTheme="majorHAnsi" w:hAnsiTheme="majorHAnsi" w:cs="Calibr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"/>
                                    </w:rPr>
                                    <w:t>- How much do you expect to pay for fees for the fall semester?  ___________</w:t>
                                  </w:r>
                                </w:p>
                                <w:p w14:paraId="569F1016" w14:textId="204B4072" w:rsidR="001F6F52" w:rsidRDefault="001F6F52" w:rsidP="001F6F52">
                                  <w:pPr>
                                    <w:spacing w:line="360" w:lineRule="auto"/>
                                    <w:rPr>
                                      <w:rFonts w:asciiTheme="majorHAnsi" w:hAnsiTheme="majorHAnsi" w:cs="Calibr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"/>
                                    </w:rPr>
                                    <w:t>- How much does your family expect to pay total toward education for college and/or other tuition schools for the fall semester?  ____________</w:t>
                                  </w:r>
                                </w:p>
                                <w:p w14:paraId="64F0D36C" w14:textId="3BD93AA5" w:rsidR="00234E0C" w:rsidRDefault="00234E0C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type w14:anchorId="42EA7FB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191.3pt;margin-top:5.05pt;width:536.4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">
                      <v:textbox style="mso-fit-shape-to-text:t">
                        <w:txbxContent>
                          <w:p w14:paraId="3FA7E8EC" w14:textId="6DEEE0C6" w:rsidR="001F6F52" w:rsidRPr="001F6F52" w:rsidRDefault="001F6F52" w:rsidP="001F6F52">
                            <w:pPr>
                              <w:spacing w:line="480" w:lineRule="auto"/>
                              <w:rPr>
                                <w:rFonts w:asciiTheme="majorHAnsi" w:hAnsiTheme="majorHAnsi" w:cs="Calibri"/>
                                <w:b/>
                                <w:color w:val="2C567A" w:themeColor="accent1"/>
                                <w:sz w:val="24"/>
                                <w:szCs w:val="24"/>
                              </w:rPr>
                            </w:pPr>
                            <w:r w:rsidRPr="001F6F52">
                              <w:rPr>
                                <w:rFonts w:asciiTheme="majorHAnsi" w:hAnsiTheme="majorHAnsi" w:cs="Calibri"/>
                                <w:b/>
                                <w:color w:val="2C567A" w:themeColor="accent1"/>
                                <w:sz w:val="24"/>
                                <w:szCs w:val="24"/>
                              </w:rPr>
                              <w:t>Family and Financial Information</w:t>
                            </w:r>
                            <w:r>
                              <w:rPr>
                                <w:rFonts w:asciiTheme="majorHAnsi" w:hAnsiTheme="majorHAnsi" w:cs="Calibri"/>
                                <w:b/>
                                <w:color w:val="2C567A" w:themeColor="accen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79F81C0" w14:textId="48E93E22" w:rsidR="001F6F52" w:rsidRDefault="001F6F52" w:rsidP="001F6F52">
                            <w:pPr>
                              <w:spacing w:line="360" w:lineRule="auto"/>
                              <w:rPr>
                                <w:rFonts w:asciiTheme="majorHAnsi" w:hAnsiTheme="majorHAnsi" w:cs="Calibri"/>
                              </w:rPr>
                            </w:pPr>
                            <w:r>
                              <w:rPr>
                                <w:rFonts w:asciiTheme="majorHAnsi" w:hAnsiTheme="majorHAnsi" w:cs="Calibri"/>
                              </w:rPr>
                              <w:t>- Not including yourself, how many people age 18+ reside in your household?   ____________</w:t>
                            </w:r>
                          </w:p>
                          <w:p w14:paraId="2D415853" w14:textId="2B6E7E1F" w:rsidR="001F6F52" w:rsidRDefault="001F6F52" w:rsidP="001F6F52">
                            <w:pPr>
                              <w:spacing w:line="360" w:lineRule="auto"/>
                              <w:rPr>
                                <w:rFonts w:asciiTheme="majorHAnsi" w:hAnsiTheme="majorHAnsi" w:cs="Calibri"/>
                              </w:rPr>
                            </w:pPr>
                            <w:r>
                              <w:rPr>
                                <w:rFonts w:asciiTheme="majorHAnsi" w:hAnsiTheme="majorHAnsi" w:cs="Calibri"/>
                              </w:rPr>
                              <w:t>- Not including yourself, how many people 17/under reside in your household?  ____________</w:t>
                            </w:r>
                          </w:p>
                          <w:p w14:paraId="3EE63D1F" w14:textId="37017425" w:rsidR="001F6F52" w:rsidRDefault="001F6F52" w:rsidP="001F6F52">
                            <w:pPr>
                              <w:spacing w:line="360" w:lineRule="auto"/>
                              <w:rPr>
                                <w:rFonts w:asciiTheme="majorHAnsi" w:hAnsiTheme="majorHAnsi" w:cs="Calibri"/>
                              </w:rPr>
                            </w:pPr>
                            <w:r>
                              <w:rPr>
                                <w:rFonts w:asciiTheme="majorHAnsi" w:hAnsiTheme="majorHAnsi" w:cs="Calibri"/>
                              </w:rPr>
                              <w:t>- How many members of your household are currently in college?  ____________</w:t>
                            </w:r>
                          </w:p>
                          <w:p w14:paraId="21C3A75B" w14:textId="3ABDD92A" w:rsidR="001F6F52" w:rsidRDefault="001F6F52" w:rsidP="001F6F52">
                            <w:pPr>
                              <w:spacing w:line="360" w:lineRule="auto"/>
                              <w:rPr>
                                <w:rFonts w:asciiTheme="majorHAnsi" w:hAnsiTheme="majorHAnsi" w:cs="Calibri"/>
                              </w:rPr>
                            </w:pPr>
                            <w:r>
                              <w:rPr>
                                <w:rFonts w:asciiTheme="majorHAnsi" w:hAnsiTheme="majorHAnsi" w:cs="Calibri"/>
                              </w:rPr>
                              <w:t>- How much did you earn before taxes?  ____________</w:t>
                            </w:r>
                          </w:p>
                          <w:p w14:paraId="69F80068" w14:textId="74056284" w:rsidR="001F6F52" w:rsidRDefault="001F6F52" w:rsidP="001F6F52">
                            <w:pPr>
                              <w:spacing w:line="360" w:lineRule="auto"/>
                              <w:rPr>
                                <w:rFonts w:asciiTheme="majorHAnsi" w:hAnsiTheme="majorHAnsi" w:cs="Calibri"/>
                              </w:rPr>
                            </w:pPr>
                            <w:r>
                              <w:rPr>
                                <w:rFonts w:asciiTheme="majorHAnsi" w:hAnsiTheme="majorHAnsi" w:cs="Calibri"/>
                              </w:rPr>
                              <w:t>- How much did your parents earn (combined) before taxes?  ____________</w:t>
                            </w:r>
                          </w:p>
                          <w:p w14:paraId="6A349861" w14:textId="439FC9AD" w:rsidR="001F6F52" w:rsidRDefault="001F6F52" w:rsidP="001F6F52">
                            <w:pPr>
                              <w:spacing w:line="360" w:lineRule="auto"/>
                              <w:rPr>
                                <w:rFonts w:asciiTheme="majorHAnsi" w:hAnsiTheme="majorHAnsi" w:cs="Calibri"/>
                              </w:rPr>
                            </w:pPr>
                            <w:r>
                              <w:rPr>
                                <w:rFonts w:asciiTheme="majorHAnsi" w:hAnsiTheme="majorHAnsi" w:cs="Calibri"/>
                              </w:rPr>
                              <w:t>- How much do you expect to pay for tuition for the fall semester?  ___________</w:t>
                            </w:r>
                          </w:p>
                          <w:p w14:paraId="7EC6B214" w14:textId="6BEEDF0A" w:rsidR="001F6F52" w:rsidRDefault="001F6F52" w:rsidP="001F6F52">
                            <w:pPr>
                              <w:spacing w:line="360" w:lineRule="auto"/>
                              <w:rPr>
                                <w:rFonts w:asciiTheme="majorHAnsi" w:hAnsiTheme="majorHAnsi" w:cs="Calibri"/>
                              </w:rPr>
                            </w:pPr>
                            <w:r>
                              <w:rPr>
                                <w:rFonts w:asciiTheme="majorHAnsi" w:hAnsiTheme="majorHAnsi" w:cs="Calibri"/>
                              </w:rPr>
                              <w:t>- How much do you expect to pay for the room and board for the fall semester?  ____________</w:t>
                            </w:r>
                          </w:p>
                          <w:p w14:paraId="27AA983C" w14:textId="61DC0F78" w:rsidR="001F6F52" w:rsidRDefault="001F6F52" w:rsidP="001F6F52">
                            <w:pPr>
                              <w:spacing w:line="360" w:lineRule="auto"/>
                              <w:rPr>
                                <w:rFonts w:asciiTheme="majorHAnsi" w:hAnsiTheme="majorHAnsi" w:cs="Calibri"/>
                              </w:rPr>
                            </w:pPr>
                            <w:r>
                              <w:rPr>
                                <w:rFonts w:asciiTheme="majorHAnsi" w:hAnsiTheme="majorHAnsi" w:cs="Calibri"/>
                              </w:rPr>
                              <w:t>- How much do you expect to pay for fees for the fall semester?  ___________</w:t>
                            </w:r>
                          </w:p>
                          <w:p w14:paraId="569F1016" w14:textId="204B4072" w:rsidR="001F6F52" w:rsidRDefault="001F6F52" w:rsidP="001F6F52">
                            <w:pPr>
                              <w:spacing w:line="360" w:lineRule="auto"/>
                              <w:rPr>
                                <w:rFonts w:asciiTheme="majorHAnsi" w:hAnsiTheme="majorHAnsi" w:cs="Calibri"/>
                              </w:rPr>
                            </w:pPr>
                            <w:r>
                              <w:rPr>
                                <w:rFonts w:asciiTheme="majorHAnsi" w:hAnsiTheme="majorHAnsi" w:cs="Calibri"/>
                              </w:rPr>
                              <w:t>- How much does your family expect to pay total toward education for college and/or other tuition schools for the fall semester?  ____________</w:t>
                            </w:r>
                          </w:p>
                          <w:p w14:paraId="64F0D36C" w14:textId="3BD93AA5" w:rsidR="00234E0C" w:rsidRDefault="00234E0C"/>
                        </w:txbxContent>
                      </v:textbox>
                    </v:shape>
                  </w:pict>
                </mc:Fallback>
              </mc:AlternateContent>
            </w:r>
          </w:p>
          <w:p w14:paraId="2E76D95F" w14:textId="3D20FB24" w:rsidR="001F6F52" w:rsidRDefault="001F6F52" w:rsidP="00F01233">
            <w:pPr>
              <w:spacing w:line="480" w:lineRule="auto"/>
              <w:rPr>
                <w:rFonts w:asciiTheme="majorHAnsi" w:hAnsiTheme="majorHAnsi" w:cs="Calibri"/>
              </w:rPr>
            </w:pPr>
          </w:p>
          <w:p w14:paraId="1740D9E3" w14:textId="277BBE48" w:rsidR="001F6F52" w:rsidRDefault="001F6F52" w:rsidP="00F01233">
            <w:pPr>
              <w:spacing w:line="480" w:lineRule="auto"/>
              <w:rPr>
                <w:rFonts w:asciiTheme="majorHAnsi" w:hAnsiTheme="majorHAnsi" w:cs="Calibri"/>
              </w:rPr>
            </w:pPr>
          </w:p>
          <w:p w14:paraId="3554D4AD" w14:textId="40902378" w:rsidR="00C60E99" w:rsidRDefault="00C60E99" w:rsidP="00F01233">
            <w:pPr>
              <w:spacing w:line="480" w:lineRule="auto"/>
              <w:rPr>
                <w:rFonts w:asciiTheme="majorHAnsi" w:hAnsiTheme="majorHAnsi" w:cs="Calibri"/>
              </w:rPr>
            </w:pPr>
          </w:p>
          <w:p w14:paraId="59360875" w14:textId="423EC0FF" w:rsidR="00234E0C" w:rsidRDefault="00234E0C" w:rsidP="00F01233">
            <w:pPr>
              <w:spacing w:line="480" w:lineRule="auto"/>
              <w:rPr>
                <w:rFonts w:asciiTheme="majorHAnsi" w:hAnsiTheme="majorHAnsi" w:cs="Calibri"/>
              </w:rPr>
            </w:pPr>
          </w:p>
          <w:p w14:paraId="7C7EBE7D" w14:textId="2BC08386" w:rsidR="001F6F52" w:rsidRDefault="001F6F52" w:rsidP="00F01233">
            <w:pPr>
              <w:spacing w:line="480" w:lineRule="auto"/>
              <w:rPr>
                <w:rFonts w:asciiTheme="majorHAnsi" w:hAnsiTheme="majorHAnsi" w:cs="Calibri"/>
              </w:rPr>
            </w:pPr>
          </w:p>
          <w:p w14:paraId="138274D0" w14:textId="0EC80DD5" w:rsidR="001F6F52" w:rsidRDefault="001F6F52" w:rsidP="00F01233">
            <w:pPr>
              <w:spacing w:line="480" w:lineRule="auto"/>
              <w:rPr>
                <w:rFonts w:asciiTheme="majorHAnsi" w:hAnsiTheme="majorHAnsi" w:cs="Calibri"/>
              </w:rPr>
            </w:pPr>
          </w:p>
          <w:p w14:paraId="2BC755AF" w14:textId="192EE1FC" w:rsidR="001F6F52" w:rsidRDefault="001F6F52" w:rsidP="00F01233">
            <w:pPr>
              <w:spacing w:line="480" w:lineRule="auto"/>
              <w:rPr>
                <w:rFonts w:asciiTheme="majorHAnsi" w:hAnsiTheme="majorHAnsi" w:cs="Calibri"/>
              </w:rPr>
            </w:pPr>
          </w:p>
          <w:p w14:paraId="36A037FF" w14:textId="3B90F4FF" w:rsidR="001F6F52" w:rsidRDefault="001F6F52" w:rsidP="00F01233">
            <w:pPr>
              <w:spacing w:line="480" w:lineRule="auto"/>
              <w:rPr>
                <w:rFonts w:asciiTheme="majorHAnsi" w:hAnsiTheme="majorHAnsi" w:cs="Calibri"/>
              </w:rPr>
            </w:pPr>
          </w:p>
          <w:p w14:paraId="4313BFCA" w14:textId="67B18A76" w:rsidR="001F6F52" w:rsidRDefault="001F6F52" w:rsidP="00F01233">
            <w:pPr>
              <w:spacing w:line="480" w:lineRule="auto"/>
              <w:rPr>
                <w:rFonts w:asciiTheme="majorHAnsi" w:hAnsiTheme="majorHAnsi" w:cs="Calibri"/>
              </w:rPr>
            </w:pPr>
          </w:p>
          <w:p w14:paraId="6335F0D6" w14:textId="03F981E2" w:rsidR="00C60E99" w:rsidRPr="001F6F52" w:rsidRDefault="00C60E99" w:rsidP="00784EAF">
            <w:pPr>
              <w:pStyle w:val="Closing"/>
              <w:rPr>
                <w:rFonts w:asciiTheme="majorHAnsi" w:hAnsiTheme="majorHAnsi"/>
                <w:b/>
                <w:color w:val="2C567A" w:themeColor="accent1"/>
                <w:sz w:val="24"/>
                <w:szCs w:val="24"/>
              </w:rPr>
            </w:pPr>
            <w:r w:rsidRPr="001F6F52">
              <w:rPr>
                <w:rFonts w:asciiTheme="majorHAnsi" w:hAnsiTheme="majorHAnsi"/>
                <w:b/>
                <w:color w:val="2C567A" w:themeColor="accent1"/>
                <w:sz w:val="24"/>
                <w:szCs w:val="24"/>
              </w:rPr>
              <w:t>Sincerely,</w:t>
            </w:r>
          </w:p>
          <w:p w14:paraId="25CE129C" w14:textId="77777777" w:rsidR="00F00224" w:rsidRPr="001F6F52" w:rsidRDefault="00F00224" w:rsidP="00222466">
            <w:pPr>
              <w:rPr>
                <w:rFonts w:asciiTheme="majorHAnsi" w:hAnsiTheme="majorHAnsi" w:cs="Calibri"/>
                <w:b/>
                <w:color w:val="2C567A" w:themeColor="accent1"/>
                <w:sz w:val="24"/>
                <w:szCs w:val="24"/>
              </w:rPr>
            </w:pPr>
          </w:p>
          <w:p w14:paraId="276525C6" w14:textId="3197C0D9" w:rsidR="00C60E99" w:rsidRPr="00077D9C" w:rsidRDefault="00F00224" w:rsidP="00222466">
            <w:pPr>
              <w:rPr>
                <w:rFonts w:asciiTheme="majorHAnsi" w:hAnsiTheme="majorHAnsi" w:cs="Calibri"/>
              </w:rPr>
            </w:pPr>
            <w:r w:rsidRPr="001F6F52">
              <w:rPr>
                <w:rFonts w:asciiTheme="majorHAnsi" w:hAnsiTheme="majorHAnsi" w:cs="Calibri"/>
                <w:b/>
                <w:color w:val="2C567A" w:themeColor="accent1"/>
                <w:sz w:val="24"/>
                <w:szCs w:val="24"/>
              </w:rPr>
              <w:t>The Chloe Harding Fund</w:t>
            </w:r>
          </w:p>
        </w:tc>
      </w:tr>
      <w:tr w:rsidR="00C60E99" w14:paraId="101D98E6" w14:textId="77777777" w:rsidTr="00C60E99">
        <w:trPr>
          <w:trHeight w:val="1164"/>
        </w:trPr>
        <w:tc>
          <w:tcPr>
            <w:tcW w:w="720" w:type="dxa"/>
          </w:tcPr>
          <w:p w14:paraId="7C2776FD" w14:textId="77777777" w:rsidR="00C60E99" w:rsidRPr="0056708E" w:rsidRDefault="00C60E99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110CC92A" w14:textId="6343BE91" w:rsidR="00C60E99" w:rsidRPr="0056708E" w:rsidRDefault="00C60E99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328E1079" w14:textId="77777777" w:rsidR="00C60E99" w:rsidRDefault="00C60E99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0F1ABEFD" w14:textId="77777777" w:rsidR="00C60E99" w:rsidRPr="00590471" w:rsidRDefault="00C60E99" w:rsidP="00222466"/>
        </w:tc>
      </w:tr>
      <w:tr w:rsidR="00C60E99" w14:paraId="51BD5008" w14:textId="77777777" w:rsidTr="00C60E99">
        <w:trPr>
          <w:trHeight w:val="543"/>
        </w:trPr>
        <w:tc>
          <w:tcPr>
            <w:tcW w:w="720" w:type="dxa"/>
          </w:tcPr>
          <w:p w14:paraId="5A7F70BE" w14:textId="77777777" w:rsidR="00C60E99" w:rsidRDefault="00C60E99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61503E9" w14:textId="77777777" w:rsidR="00C60E99" w:rsidRPr="00376291" w:rsidRDefault="00C60E99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1AADA28" wp14:editId="027FF29F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group w14:anchorId="27310C20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t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B2DBFDC" w14:textId="5BBCB87F" w:rsidR="00C60E99" w:rsidRPr="00784EAF" w:rsidRDefault="00077D9C" w:rsidP="00784EAF">
            <w:pPr>
              <w:pStyle w:val="Information"/>
            </w:pPr>
            <w:r>
              <w:t>A graduating Senior at ORRHS or OC</w:t>
            </w:r>
            <w:r w:rsidR="00F01233">
              <w:t>R</w:t>
            </w:r>
            <w:r>
              <w:t>V</w:t>
            </w:r>
            <w:r w:rsidR="00F01233">
              <w:t>T</w:t>
            </w:r>
            <w:r>
              <w:t>HS</w:t>
            </w:r>
          </w:p>
        </w:tc>
        <w:tc>
          <w:tcPr>
            <w:tcW w:w="423" w:type="dxa"/>
            <w:vMerge/>
          </w:tcPr>
          <w:p w14:paraId="252654C2" w14:textId="77777777" w:rsidR="00C60E99" w:rsidRDefault="00C60E99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4A8E5770" w14:textId="77777777" w:rsidR="00C60E99" w:rsidRDefault="00C60E99" w:rsidP="005801E5">
            <w:pPr>
              <w:pStyle w:val="Heading1"/>
            </w:pPr>
          </w:p>
        </w:tc>
      </w:tr>
      <w:tr w:rsidR="00C60E99" w14:paraId="76299D06" w14:textId="77777777" w:rsidTr="00C60E99">
        <w:trPr>
          <w:trHeight w:val="183"/>
        </w:trPr>
        <w:tc>
          <w:tcPr>
            <w:tcW w:w="720" w:type="dxa"/>
          </w:tcPr>
          <w:p w14:paraId="66B435C5" w14:textId="77777777" w:rsidR="00C60E99" w:rsidRPr="00376291" w:rsidRDefault="00C60E99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A7FB1DE" w14:textId="77777777" w:rsidR="00C60E99" w:rsidRPr="00376291" w:rsidRDefault="00C60E99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7FD74951" w14:textId="77777777" w:rsidR="00C60E99" w:rsidRDefault="00C60E99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0124A70F" w14:textId="77777777" w:rsidR="00C60E99" w:rsidRDefault="00C60E99" w:rsidP="005801E5">
            <w:pPr>
              <w:pStyle w:val="Heading1"/>
            </w:pPr>
          </w:p>
        </w:tc>
      </w:tr>
      <w:tr w:rsidR="00C60E99" w14:paraId="261D915D" w14:textId="77777777" w:rsidTr="00C60E99">
        <w:trPr>
          <w:trHeight w:val="624"/>
        </w:trPr>
        <w:tc>
          <w:tcPr>
            <w:tcW w:w="720" w:type="dxa"/>
          </w:tcPr>
          <w:p w14:paraId="3579E053" w14:textId="77777777" w:rsidR="00C60E99" w:rsidRDefault="00C60E99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F9F99CF" w14:textId="244AA0AE" w:rsidR="00C60E99" w:rsidRPr="00376291" w:rsidRDefault="00077D9C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02EE41" wp14:editId="317B128C">
                      <wp:extent cx="337185" cy="333375"/>
                      <wp:effectExtent l="0" t="0" r="5715" b="9525"/>
                      <wp:docPr id="5" name="Group 5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7" name="Freeform: Shape 14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C567A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9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group w14:anchorId="13DC80B1" id="Group 5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8DC62E1" w14:textId="1C8758B4" w:rsidR="00C60E99" w:rsidRPr="00784EAF" w:rsidRDefault="00077D9C" w:rsidP="00784EAF">
            <w:pPr>
              <w:pStyle w:val="Information"/>
            </w:pPr>
            <w:r>
              <w:t>Accepted to an accredited college or technical school</w:t>
            </w:r>
          </w:p>
        </w:tc>
        <w:tc>
          <w:tcPr>
            <w:tcW w:w="423" w:type="dxa"/>
            <w:vMerge/>
          </w:tcPr>
          <w:p w14:paraId="49CA32EC" w14:textId="77777777" w:rsidR="00C60E99" w:rsidRDefault="00C60E99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6D1051C3" w14:textId="77777777" w:rsidR="00C60E99" w:rsidRDefault="00C60E99" w:rsidP="005801E5">
            <w:pPr>
              <w:pStyle w:val="Heading1"/>
            </w:pPr>
          </w:p>
        </w:tc>
      </w:tr>
      <w:tr w:rsidR="00C60E99" w14:paraId="0B997662" w14:textId="77777777" w:rsidTr="00C60E99">
        <w:trPr>
          <w:trHeight w:val="183"/>
        </w:trPr>
        <w:tc>
          <w:tcPr>
            <w:tcW w:w="720" w:type="dxa"/>
          </w:tcPr>
          <w:p w14:paraId="575E6970" w14:textId="77777777" w:rsidR="00C60E99" w:rsidRPr="00376291" w:rsidRDefault="00C60E99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BFFC08F" w14:textId="77777777" w:rsidR="00C60E99" w:rsidRPr="00376291" w:rsidRDefault="00C60E99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7D8B03BD" w14:textId="77777777" w:rsidR="00C60E99" w:rsidRDefault="00C60E99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591B6909" w14:textId="77777777" w:rsidR="00C60E99" w:rsidRDefault="00C60E99" w:rsidP="005801E5">
            <w:pPr>
              <w:pStyle w:val="Heading1"/>
            </w:pPr>
          </w:p>
        </w:tc>
      </w:tr>
      <w:tr w:rsidR="00C60E99" w14:paraId="38AEACEC" w14:textId="77777777" w:rsidTr="00C60E99">
        <w:trPr>
          <w:trHeight w:val="633"/>
        </w:trPr>
        <w:tc>
          <w:tcPr>
            <w:tcW w:w="720" w:type="dxa"/>
          </w:tcPr>
          <w:p w14:paraId="195F4799" w14:textId="77777777" w:rsidR="00C60E99" w:rsidRDefault="00C60E99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74A82AF" w14:textId="136D2B7F" w:rsidR="00C60E99" w:rsidRPr="00376291" w:rsidRDefault="00077D9C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2A5F08" wp14:editId="1A8CA314">
                      <wp:extent cx="337185" cy="333375"/>
                      <wp:effectExtent l="0" t="0" r="5715" b="9525"/>
                      <wp:docPr id="10" name="Group 10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1" name="Freeform: Shape 14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C567A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5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group w14:anchorId="4B503A9B" id="Group 10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0846612" w14:textId="46F5E501" w:rsidR="0016700D" w:rsidRPr="00784EAF" w:rsidRDefault="00496D22" w:rsidP="00784EAF">
            <w:pPr>
              <w:pStyle w:val="Information"/>
            </w:pPr>
            <w:r>
              <w:t>Scholarship will be given after successful completion of first semester and proof of enrollment in second semester</w:t>
            </w:r>
          </w:p>
        </w:tc>
        <w:tc>
          <w:tcPr>
            <w:tcW w:w="423" w:type="dxa"/>
            <w:vMerge/>
          </w:tcPr>
          <w:p w14:paraId="724C62A1" w14:textId="77777777" w:rsidR="00C60E99" w:rsidRDefault="00C60E99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7770AD20" w14:textId="77777777" w:rsidR="00C60E99" w:rsidRDefault="00C60E99" w:rsidP="005801E5">
            <w:pPr>
              <w:pStyle w:val="Heading1"/>
            </w:pPr>
          </w:p>
        </w:tc>
      </w:tr>
      <w:tr w:rsidR="00C60E99" w14:paraId="05F34E8A" w14:textId="77777777" w:rsidTr="00C60E99">
        <w:trPr>
          <w:trHeight w:val="174"/>
        </w:trPr>
        <w:tc>
          <w:tcPr>
            <w:tcW w:w="720" w:type="dxa"/>
          </w:tcPr>
          <w:p w14:paraId="202C9CCC" w14:textId="77777777" w:rsidR="00C60E99" w:rsidRPr="00376291" w:rsidRDefault="00C60E99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A880763" w14:textId="282CF9EB" w:rsidR="00C60E99" w:rsidRPr="00376291" w:rsidRDefault="00C60E99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7F905387" w14:textId="77777777" w:rsidR="00C60E99" w:rsidRDefault="00C60E99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5EE157D4" w14:textId="77777777" w:rsidR="00C60E99" w:rsidRDefault="00C60E99" w:rsidP="005801E5">
            <w:pPr>
              <w:pStyle w:val="Heading1"/>
            </w:pPr>
          </w:p>
        </w:tc>
      </w:tr>
      <w:tr w:rsidR="00C60E99" w14:paraId="24BEA923" w14:textId="77777777" w:rsidTr="00C60E99">
        <w:trPr>
          <w:trHeight w:val="633"/>
        </w:trPr>
        <w:tc>
          <w:tcPr>
            <w:tcW w:w="720" w:type="dxa"/>
          </w:tcPr>
          <w:p w14:paraId="6218B489" w14:textId="77777777" w:rsidR="00C60E99" w:rsidRDefault="00C60E99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8D2D2A5" w14:textId="77777777" w:rsidR="00C60E99" w:rsidRPr="00376291" w:rsidRDefault="00C60E99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048B93C" wp14:editId="30F736AC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group w14:anchorId="0E89B3DB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JT3Cn2FTzwsWFa0BJN6rC&#10;9oqTUIm2dk6Ju1otS2BaaTlBVW4oVCqSXKwXhphL7+QYTf2QA7K4MC40iZPp14uBatcE+yuuhx1L&#10;aSCdYEcrOtAoJOgvXT1bg2mAa9SbuBqi5/BPWvRSXTbdDnUyGRzPPRfLYsZBYrovWgPiFOQwbanO&#10;1xRT27PXFVuWT4yK0KOW01yXKO7b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XiyFr66vtprXF+hwJ2koHS8QKlCYmbdVWia8&#10;T0OOwAlYTGvJgCBIgRmWcSthsLngyLk+lpQSaY691ifRhCYcWprqJFCH/jYXy7US3LSlR5BJgHnm&#10;h4SCSvyW6NtDtJMJDItPQ01MPUqwZy4W3ybBHvOQS9GT/S2exWT9ZvNixFtEEFchxmIH+mmtBSIf&#10;69iVl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aku3iTSf5F4tkcIOS&#10;qnxD2esE4tI0w2ZCGqRCei19BsHOmjlfTirzjuOqYzLeeh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S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V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ldG23IhuW7oOJEIaCywTK+lz9BEbKGUZkHKZ1J+wFJ67VK/WCqA&#10;QqwDGWrtGlx3bQIJSRIYFJpvJOyd+kwqg4S6LomiS9XimE2GsEhx4SBI00QREkimOcsgGo+tVqu8&#10;LNevjOXFaucLtENv0UvjAampWgxnhFZ6yqJgcKtcYEhotGW/CkfahpjHQYNr2Bhk+sPSu6QHvlTS&#10;UV6QIZF2Ue9cEkJSgZJ+D6cQwNKDzLCTVRUKfpn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DQDQkR8eZwaEcZCJQelU+oFVJwE2qIrpS5VhPNUaUkzWRNhSxUL3g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5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AE7ECD6" w14:textId="0C0BCDAD" w:rsidR="00C60E99" w:rsidRPr="00784EAF" w:rsidRDefault="00D03CB6" w:rsidP="00784EAF">
            <w:pPr>
              <w:pStyle w:val="Information"/>
            </w:pPr>
            <w:r>
              <w:t xml:space="preserve">Application deadline: </w:t>
            </w:r>
            <w:r w:rsidR="00A27EA8">
              <w:t>April 21</w:t>
            </w:r>
            <w:r>
              <w:t>st</w:t>
            </w:r>
          </w:p>
        </w:tc>
        <w:tc>
          <w:tcPr>
            <w:tcW w:w="423" w:type="dxa"/>
            <w:vMerge/>
          </w:tcPr>
          <w:p w14:paraId="2E75D956" w14:textId="77777777" w:rsidR="00C60E99" w:rsidRDefault="00C60E99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7A1F7B00" w14:textId="77777777" w:rsidR="00C60E99" w:rsidRDefault="00C60E99" w:rsidP="005801E5">
            <w:pPr>
              <w:pStyle w:val="Heading1"/>
            </w:pPr>
          </w:p>
        </w:tc>
      </w:tr>
      <w:tr w:rsidR="00C60E99" w14:paraId="58CCDB76" w14:textId="77777777" w:rsidTr="00C60E99">
        <w:trPr>
          <w:trHeight w:val="2448"/>
        </w:trPr>
        <w:tc>
          <w:tcPr>
            <w:tcW w:w="720" w:type="dxa"/>
          </w:tcPr>
          <w:p w14:paraId="416B5A30" w14:textId="77777777" w:rsidR="00C60E99" w:rsidRPr="0056708E" w:rsidRDefault="00C60E99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4E6FBF4D" w14:textId="77777777" w:rsidR="00C60E99" w:rsidRPr="0056708E" w:rsidRDefault="00C60E99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300ABAF9" w14:textId="77777777" w:rsidR="00C60E99" w:rsidRDefault="00C60E99" w:rsidP="00222466"/>
        </w:tc>
        <w:tc>
          <w:tcPr>
            <w:tcW w:w="6607" w:type="dxa"/>
            <w:gridSpan w:val="2"/>
            <w:vMerge/>
          </w:tcPr>
          <w:p w14:paraId="26B3BFAB" w14:textId="77777777" w:rsidR="00C60E99" w:rsidRDefault="00C60E99" w:rsidP="00222466"/>
        </w:tc>
      </w:tr>
    </w:tbl>
    <w:p w14:paraId="460C1DA0" w14:textId="5780192F" w:rsidR="007F5B63" w:rsidRPr="00CE1E3D" w:rsidRDefault="007F5B63" w:rsidP="006D79A8">
      <w:pPr>
        <w:pStyle w:val="BodyText"/>
      </w:pPr>
    </w:p>
    <w:sectPr w:rsidR="007F5B63" w:rsidRPr="00CE1E3D" w:rsidSect="00C60E99">
      <w:headerReference w:type="default" r:id="rId16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081021" w14:textId="77777777" w:rsidR="00E265E4" w:rsidRDefault="00E265E4" w:rsidP="00590471">
      <w:r>
        <w:separator/>
      </w:r>
    </w:p>
  </w:endnote>
  <w:endnote w:type="continuationSeparator" w:id="0">
    <w:p w14:paraId="1A2B54AD" w14:textId="77777777" w:rsidR="00E265E4" w:rsidRDefault="00E265E4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155A9C" w14:textId="77777777" w:rsidR="00E265E4" w:rsidRDefault="00E265E4" w:rsidP="00590471">
      <w:r>
        <w:separator/>
      </w:r>
    </w:p>
  </w:footnote>
  <w:footnote w:type="continuationSeparator" w:id="0">
    <w:p w14:paraId="6E72196B" w14:textId="77777777" w:rsidR="00E265E4" w:rsidRDefault="00E265E4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92A1E0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2D6C141" wp14:editId="73C0A504">
              <wp:simplePos x="0" y="0"/>
              <wp:positionH relativeFrom="column">
                <wp:posOffset>-1609090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 26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2668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111500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group w14:anchorId="4FD371B4" id="Group 26" o:spid="_x0000_s1026" alt="decorative element" style="position:absolute;margin-left:-126.7pt;margin-top:-36pt;width:682.4pt;height:830.55pt;z-index:251657216;mso-width-percent:1115;mso-width-percent:1115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267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CB243A"/>
    <w:multiLevelType w:val="hybridMultilevel"/>
    <w:tmpl w:val="1AD4A93C"/>
    <w:lvl w:ilvl="0" w:tplc="A1A005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E8C"/>
    <w:rsid w:val="00056B49"/>
    <w:rsid w:val="00060042"/>
    <w:rsid w:val="00064D94"/>
    <w:rsid w:val="00073E8C"/>
    <w:rsid w:val="00077D9C"/>
    <w:rsid w:val="0008685D"/>
    <w:rsid w:val="00112FD7"/>
    <w:rsid w:val="00150ABD"/>
    <w:rsid w:val="001521AC"/>
    <w:rsid w:val="0016700D"/>
    <w:rsid w:val="001F2A07"/>
    <w:rsid w:val="001F6F52"/>
    <w:rsid w:val="00222466"/>
    <w:rsid w:val="00234E0C"/>
    <w:rsid w:val="002867BD"/>
    <w:rsid w:val="002B4549"/>
    <w:rsid w:val="00310F17"/>
    <w:rsid w:val="00312F04"/>
    <w:rsid w:val="003326CB"/>
    <w:rsid w:val="003407CC"/>
    <w:rsid w:val="00346E76"/>
    <w:rsid w:val="00363D69"/>
    <w:rsid w:val="00376291"/>
    <w:rsid w:val="00380FD1"/>
    <w:rsid w:val="00383D02"/>
    <w:rsid w:val="00412172"/>
    <w:rsid w:val="004129C7"/>
    <w:rsid w:val="00450ADB"/>
    <w:rsid w:val="00496D22"/>
    <w:rsid w:val="004D4F93"/>
    <w:rsid w:val="004E158A"/>
    <w:rsid w:val="00503717"/>
    <w:rsid w:val="00504BA8"/>
    <w:rsid w:val="005471D7"/>
    <w:rsid w:val="00565C77"/>
    <w:rsid w:val="0056708E"/>
    <w:rsid w:val="005801E5"/>
    <w:rsid w:val="00590471"/>
    <w:rsid w:val="005C0D2C"/>
    <w:rsid w:val="005C2C84"/>
    <w:rsid w:val="005D01FA"/>
    <w:rsid w:val="00670F91"/>
    <w:rsid w:val="006716D8"/>
    <w:rsid w:val="006920F0"/>
    <w:rsid w:val="00697994"/>
    <w:rsid w:val="006C020C"/>
    <w:rsid w:val="006D79A8"/>
    <w:rsid w:val="006F4194"/>
    <w:rsid w:val="00745656"/>
    <w:rsid w:val="007575B6"/>
    <w:rsid w:val="00784EAF"/>
    <w:rsid w:val="007F5B63"/>
    <w:rsid w:val="00803A0A"/>
    <w:rsid w:val="00846CB9"/>
    <w:rsid w:val="008A1E6E"/>
    <w:rsid w:val="008B108C"/>
    <w:rsid w:val="008C2CFC"/>
    <w:rsid w:val="00925FB9"/>
    <w:rsid w:val="009475DC"/>
    <w:rsid w:val="00967B93"/>
    <w:rsid w:val="00A27EA8"/>
    <w:rsid w:val="00A31B16"/>
    <w:rsid w:val="00AA0AEF"/>
    <w:rsid w:val="00AA5516"/>
    <w:rsid w:val="00B01860"/>
    <w:rsid w:val="00B6466C"/>
    <w:rsid w:val="00BE446A"/>
    <w:rsid w:val="00BF370E"/>
    <w:rsid w:val="00C14078"/>
    <w:rsid w:val="00C47A0D"/>
    <w:rsid w:val="00C60E99"/>
    <w:rsid w:val="00C7390A"/>
    <w:rsid w:val="00C96594"/>
    <w:rsid w:val="00CB61CB"/>
    <w:rsid w:val="00CE1E3D"/>
    <w:rsid w:val="00D03CB6"/>
    <w:rsid w:val="00D053FA"/>
    <w:rsid w:val="00E265E4"/>
    <w:rsid w:val="00E26AED"/>
    <w:rsid w:val="00E73AB8"/>
    <w:rsid w:val="00E90A60"/>
    <w:rsid w:val="00E916D2"/>
    <w:rsid w:val="00ED47F7"/>
    <w:rsid w:val="00EE7E09"/>
    <w:rsid w:val="00F00224"/>
    <w:rsid w:val="00F01233"/>
    <w:rsid w:val="00F0223C"/>
    <w:rsid w:val="00F3235D"/>
    <w:rsid w:val="00F84DD4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C77E484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784EAF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paragraph" w:styleId="Closing">
    <w:name w:val="Closing"/>
    <w:basedOn w:val="Normal"/>
    <w:link w:val="ClosingChar"/>
    <w:uiPriority w:val="99"/>
    <w:rsid w:val="00784EAF"/>
  </w:style>
  <w:style w:type="character" w:customStyle="1" w:styleId="ClosingChar">
    <w:name w:val="Closing Char"/>
    <w:basedOn w:val="DefaultParagraphFont"/>
    <w:link w:val="Closing"/>
    <w:uiPriority w:val="99"/>
    <w:rsid w:val="00784EAF"/>
  </w:style>
  <w:style w:type="paragraph" w:styleId="BalloonText">
    <w:name w:val="Balloon Text"/>
    <w:basedOn w:val="Normal"/>
    <w:link w:val="BalloonTextChar"/>
    <w:uiPriority w:val="99"/>
    <w:semiHidden/>
    <w:unhideWhenUsed/>
    <w:rsid w:val="00073E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E8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34E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4E0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4E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4E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4E0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ords\AppData\Roaming\Microsoft\Templates\Blue%20spheres%20cover%20letter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304A7E-0DC2-4C76-9538-FA59100BDC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33EAEC-7803-4375-9938-26C0346231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815A99-951E-4198-AE9C-54FC9D5FDCA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6B0BBEF-8CFC-4CA2-BFC9-1E7ED2FE2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cover letter</Template>
  <TotalTime>0</TotalTime>
  <Pages>3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2023-03-23T18:39:00Z</dcterms:created>
  <dcterms:modified xsi:type="dcterms:W3CDTF">2023-03-23T18:39:00Z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