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4105"/>
        <w:gridCol w:w="2502"/>
      </w:tblGrid>
      <w:tr w:rsidR="00C60E99" w14:paraId="6D327634" w14:textId="77777777" w:rsidTr="00C60E99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78564D16" w14:textId="0ECBE73C" w:rsidR="00C60E99" w:rsidRDefault="00073E8C" w:rsidP="00C60E99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07BDF6E" wp14:editId="0F8798E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-53340</wp:posOffset>
                  </wp:positionV>
                  <wp:extent cx="1348105" cy="1889760"/>
                  <wp:effectExtent l="0" t="0" r="444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404.PNG"/>
                          <pic:cNvPicPr/>
                        </pic:nvPicPr>
                        <pic:blipFill rotWithShape="1">
                          <a:blip r:embed="rId11"/>
                          <a:srcRect t="7143" r="5328" b="12579"/>
                          <a:stretch/>
                        </pic:blipFill>
                        <pic:spPr bwMode="auto">
                          <a:xfrm>
                            <a:off x="0" y="0"/>
                            <a:ext cx="1348105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1D83EFA" w14:textId="7CFB08A2" w:rsidR="00C60E99" w:rsidRPr="0056708E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14:paraId="7FF4CB91" w14:textId="38902C8E" w:rsidR="00C60E99" w:rsidRPr="00310F17" w:rsidRDefault="00073E8C" w:rsidP="00310F17">
            <w:pPr>
              <w:pStyle w:val="Title"/>
            </w:pPr>
            <w:r>
              <w:t>Chloe Harding</w:t>
            </w:r>
            <w:r w:rsidR="00C60E99" w:rsidRPr="00310F17">
              <w:br/>
            </w:r>
            <w:r>
              <w:t>Memorial Scholarship</w:t>
            </w:r>
          </w:p>
        </w:tc>
      </w:tr>
      <w:tr w:rsidR="00C60E99" w14:paraId="55498481" w14:textId="77777777" w:rsidTr="00AA0AEF">
        <w:trPr>
          <w:trHeight w:val="884"/>
        </w:trPr>
        <w:tc>
          <w:tcPr>
            <w:tcW w:w="3662" w:type="dxa"/>
            <w:gridSpan w:val="3"/>
            <w:vMerge/>
          </w:tcPr>
          <w:p w14:paraId="43EDA4E6" w14:textId="77777777" w:rsidR="00C60E99" w:rsidRDefault="00C60E9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0EDBD6B6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05" w:type="dxa"/>
            <w:vAlign w:val="bottom"/>
          </w:tcPr>
          <w:p w14:paraId="6FB4808E" w14:textId="77777777" w:rsidR="00AA0AEF" w:rsidRPr="00AA0AEF" w:rsidRDefault="00073E8C" w:rsidP="00F01233">
            <w:pPr>
              <w:pStyle w:val="Date"/>
              <w:spacing w:line="360" w:lineRule="auto"/>
              <w:rPr>
                <w:rFonts w:asciiTheme="majorHAnsi" w:hAnsiTheme="majorHAnsi" w:cs="Calibri"/>
                <w:color w:val="2C567A" w:themeColor="accent1"/>
                <w:sz w:val="24"/>
                <w:szCs w:val="24"/>
              </w:rPr>
            </w:pPr>
            <w:r w:rsidRPr="00AA0AEF">
              <w:rPr>
                <w:rFonts w:asciiTheme="majorHAnsi" w:hAnsiTheme="majorHAnsi" w:cs="Calibri"/>
                <w:b/>
                <w:color w:val="2C567A" w:themeColor="accent1"/>
                <w:sz w:val="24"/>
                <w:szCs w:val="24"/>
              </w:rPr>
              <w:t>Chloe Harding Memorial Scholarship</w:t>
            </w:r>
            <w:r w:rsidRPr="00AA0AEF">
              <w:rPr>
                <w:rFonts w:asciiTheme="majorHAnsi" w:hAnsiTheme="majorHAnsi" w:cs="Calibri"/>
                <w:color w:val="2C567A" w:themeColor="accent1"/>
                <w:sz w:val="24"/>
                <w:szCs w:val="24"/>
              </w:rPr>
              <w:t xml:space="preserve"> </w:t>
            </w:r>
          </w:p>
          <w:p w14:paraId="77FE1B97" w14:textId="5A67C36F" w:rsidR="00073E8C" w:rsidRPr="00077D9C" w:rsidRDefault="00AA0AEF" w:rsidP="00AA0AEF">
            <w:pPr>
              <w:pStyle w:val="Date"/>
              <w:spacing w:line="36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  <w:color w:val="2C567A" w:themeColor="accent1"/>
              </w:rPr>
              <w:t xml:space="preserve">          </w:t>
            </w:r>
            <w:r w:rsidR="00073E8C" w:rsidRPr="00077D9C">
              <w:rPr>
                <w:rFonts w:asciiTheme="majorHAnsi" w:hAnsiTheme="majorHAnsi" w:cs="Calibri"/>
              </w:rPr>
              <w:t>through the</w:t>
            </w:r>
          </w:p>
          <w:p w14:paraId="0A49279C" w14:textId="62AC779F" w:rsidR="00C60E99" w:rsidRPr="00077D9C" w:rsidRDefault="001F6F52" w:rsidP="00B6466C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The Chloe Harding Fund </w:t>
            </w:r>
          </w:p>
          <w:p w14:paraId="338136D5" w14:textId="78FE1D68" w:rsidR="00C60E99" w:rsidRPr="00077D9C" w:rsidRDefault="001F6F52" w:rsidP="00B6466C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326 Neck Rd</w:t>
            </w:r>
          </w:p>
          <w:p w14:paraId="75FFB55C" w14:textId="77777777" w:rsidR="00C60E99" w:rsidRDefault="00073E8C" w:rsidP="00B6466C">
            <w:pPr>
              <w:rPr>
                <w:rFonts w:asciiTheme="majorHAnsi" w:hAnsiTheme="majorHAnsi" w:cs="Calibri"/>
              </w:rPr>
            </w:pPr>
            <w:r w:rsidRPr="00077D9C">
              <w:rPr>
                <w:rFonts w:asciiTheme="majorHAnsi" w:hAnsiTheme="majorHAnsi" w:cs="Calibri"/>
              </w:rPr>
              <w:t>Rochester, MA 02770</w:t>
            </w:r>
          </w:p>
          <w:p w14:paraId="7F2154D4" w14:textId="69871A95" w:rsidR="0016700D" w:rsidRPr="00077D9C" w:rsidRDefault="0016700D" w:rsidP="00B6466C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fordsho84@hotmail.com</w:t>
            </w:r>
          </w:p>
        </w:tc>
        <w:tc>
          <w:tcPr>
            <w:tcW w:w="2502" w:type="dxa"/>
            <w:vAlign w:val="bottom"/>
          </w:tcPr>
          <w:p w14:paraId="3CC045D9" w14:textId="57FB930A" w:rsidR="00C60E99" w:rsidRPr="00077D9C" w:rsidRDefault="00C60E99" w:rsidP="00B6466C">
            <w:pPr>
              <w:rPr>
                <w:rFonts w:asciiTheme="majorHAnsi" w:hAnsiTheme="majorHAnsi" w:cs="Calibri"/>
              </w:rPr>
            </w:pPr>
          </w:p>
          <w:p w14:paraId="374460FC" w14:textId="55F05FF0" w:rsidR="00C60E99" w:rsidRPr="00077D9C" w:rsidRDefault="00C60E99" w:rsidP="00B6466C">
            <w:pPr>
              <w:rPr>
                <w:rFonts w:asciiTheme="majorHAnsi" w:hAnsiTheme="majorHAnsi" w:cs="Calibri"/>
                <w:sz w:val="24"/>
                <w:szCs w:val="24"/>
              </w:rPr>
            </w:pPr>
            <w:r w:rsidRPr="00077D9C">
              <w:rPr>
                <w:rFonts w:asciiTheme="majorHAnsi" w:hAnsiTheme="majorHAnsi" w:cs="Calibri"/>
              </w:rPr>
              <w:t xml:space="preserve"> </w:t>
            </w:r>
          </w:p>
        </w:tc>
      </w:tr>
      <w:tr w:rsidR="00C60E99" w14:paraId="6E66E336" w14:textId="77777777" w:rsidTr="00C60E99">
        <w:trPr>
          <w:trHeight w:val="705"/>
        </w:trPr>
        <w:tc>
          <w:tcPr>
            <w:tcW w:w="3662" w:type="dxa"/>
            <w:gridSpan w:val="3"/>
            <w:vMerge/>
          </w:tcPr>
          <w:p w14:paraId="006D245B" w14:textId="77777777" w:rsidR="00C60E99" w:rsidRDefault="00C60E9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76186237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207CC9CD" w14:textId="4BEF6D2D" w:rsidR="00C60E99" w:rsidRPr="00077D9C" w:rsidRDefault="00077D9C" w:rsidP="00222466">
            <w:pPr>
              <w:pStyle w:val="Heading1"/>
              <w:rPr>
                <w:rFonts w:cs="Calibri"/>
                <w:color w:val="2C567A"/>
              </w:rPr>
            </w:pPr>
            <w:r w:rsidRPr="00077D9C">
              <w:rPr>
                <w:rFonts w:cs="Calibri"/>
                <w:color w:val="2C567A"/>
              </w:rPr>
              <w:t>Applicant:</w:t>
            </w:r>
          </w:p>
          <w:p w14:paraId="6D2EBEA6" w14:textId="17912E50" w:rsidR="00C60E99" w:rsidRDefault="00077D9C" w:rsidP="00077D9C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The Recipient of this Scholarship must be a </w:t>
            </w:r>
            <w:r w:rsidR="00F01233">
              <w:rPr>
                <w:rFonts w:asciiTheme="majorHAnsi" w:hAnsiTheme="majorHAnsi" w:cs="Calibri"/>
              </w:rPr>
              <w:t>graduating senior</w:t>
            </w:r>
            <w:r>
              <w:rPr>
                <w:rFonts w:asciiTheme="majorHAnsi" w:hAnsiTheme="majorHAnsi" w:cs="Calibri"/>
              </w:rPr>
              <w:t xml:space="preserve"> at Old Rochester Regional High School or Old Colony </w:t>
            </w:r>
            <w:r w:rsidR="00F01233">
              <w:rPr>
                <w:rFonts w:asciiTheme="majorHAnsi" w:hAnsiTheme="majorHAnsi" w:cs="Calibri"/>
              </w:rPr>
              <w:t xml:space="preserve">Regional </w:t>
            </w:r>
            <w:r>
              <w:rPr>
                <w:rFonts w:asciiTheme="majorHAnsi" w:hAnsiTheme="majorHAnsi" w:cs="Calibri"/>
              </w:rPr>
              <w:t xml:space="preserve">Vocational </w:t>
            </w:r>
            <w:r w:rsidR="00F01233">
              <w:rPr>
                <w:rFonts w:asciiTheme="majorHAnsi" w:hAnsiTheme="majorHAnsi" w:cs="Calibri"/>
              </w:rPr>
              <w:t xml:space="preserve">Technical </w:t>
            </w:r>
            <w:r>
              <w:rPr>
                <w:rFonts w:asciiTheme="majorHAnsi" w:hAnsiTheme="majorHAnsi" w:cs="Calibri"/>
              </w:rPr>
              <w:t>High School at the time the application is submitted.</w:t>
            </w:r>
            <w:r w:rsidR="00F01233">
              <w:rPr>
                <w:rFonts w:asciiTheme="majorHAnsi" w:hAnsiTheme="majorHAnsi" w:cs="Calibri"/>
              </w:rPr>
              <w:t xml:space="preserve"> </w:t>
            </w:r>
            <w:r w:rsidR="00496D22">
              <w:rPr>
                <w:rFonts w:asciiTheme="majorHAnsi" w:hAnsiTheme="majorHAnsi" w:cs="Calibri"/>
              </w:rPr>
              <w:t xml:space="preserve"> </w:t>
            </w:r>
          </w:p>
          <w:p w14:paraId="1FE109C6" w14:textId="1740B797" w:rsidR="00F01233" w:rsidRDefault="00F01233" w:rsidP="00077D9C">
            <w:pPr>
              <w:rPr>
                <w:rFonts w:asciiTheme="majorHAnsi" w:hAnsiTheme="majorHAnsi" w:cs="Calibri"/>
              </w:rPr>
            </w:pPr>
          </w:p>
          <w:p w14:paraId="782EA2BA" w14:textId="6B727A6D" w:rsidR="00AA0AEF" w:rsidRDefault="00AA0AEF" w:rsidP="00AA0AEF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This scholarship was created to remember the life of a little girl that never allowed the struggles of her battle to get in the way of living life to the fullest. </w:t>
            </w:r>
            <w:r w:rsidR="00745656">
              <w:rPr>
                <w:rFonts w:asciiTheme="majorHAnsi" w:hAnsiTheme="majorHAnsi" w:cs="Calibri"/>
              </w:rPr>
              <w:t xml:space="preserve"> </w:t>
            </w:r>
          </w:p>
          <w:p w14:paraId="6B73798A" w14:textId="77777777" w:rsidR="00AA0AEF" w:rsidRDefault="00AA0AEF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28CFDA59" w14:textId="3C53871F" w:rsidR="00F01233" w:rsidRPr="001F6F52" w:rsidRDefault="00F01233" w:rsidP="00F01233">
            <w:pPr>
              <w:spacing w:line="480" w:lineRule="auto"/>
              <w:rPr>
                <w:rFonts w:asciiTheme="majorHAnsi" w:hAnsiTheme="majorHAnsi" w:cs="Calibri"/>
                <w:sz w:val="24"/>
                <w:szCs w:val="24"/>
              </w:rPr>
            </w:pPr>
            <w:r w:rsidRPr="001F6F52">
              <w:rPr>
                <w:rFonts w:asciiTheme="majorHAnsi" w:hAnsiTheme="majorHAnsi" w:cs="Calibri"/>
                <w:sz w:val="24"/>
                <w:szCs w:val="24"/>
              </w:rPr>
              <w:t>Applicant’s Full Name:</w:t>
            </w:r>
          </w:p>
          <w:p w14:paraId="5884A780" w14:textId="65ABD091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Address:</w:t>
            </w:r>
          </w:p>
          <w:p w14:paraId="535D89C9" w14:textId="29959DD6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Town:                                                                   State:                  Zip:</w:t>
            </w:r>
          </w:p>
          <w:p w14:paraId="155B0587" w14:textId="16B9818E" w:rsidR="00F00224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Age:</w:t>
            </w:r>
          </w:p>
          <w:p w14:paraId="1EB59FA3" w14:textId="77777777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6BD4D748" w14:textId="78B3A45E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What program of study do you plan to pursue?</w:t>
            </w:r>
          </w:p>
          <w:p w14:paraId="5BC391C4" w14:textId="67BC4DB7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What school do you plan to attend?</w:t>
            </w:r>
          </w:p>
          <w:p w14:paraId="3DFE48C3" w14:textId="6001668D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30C81580" w14:textId="77777777" w:rsidR="00F84DD4" w:rsidRDefault="00F84DD4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29F58660" w14:textId="53706D35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lastRenderedPageBreak/>
              <w:t>In about 500 words please tell us:</w:t>
            </w:r>
          </w:p>
          <w:p w14:paraId="1B1A61FF" w14:textId="411C4196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1.) What you feel your biggest accomplishment</w:t>
            </w:r>
            <w:r w:rsidR="00E916D2">
              <w:rPr>
                <w:rFonts w:asciiTheme="majorHAnsi" w:hAnsiTheme="majorHAnsi" w:cs="Calibri"/>
              </w:rPr>
              <w:t xml:space="preserve"> or your most memorable moment?</w:t>
            </w:r>
          </w:p>
          <w:p w14:paraId="3206B29F" w14:textId="7FC5296F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2.) How have</w:t>
            </w:r>
            <w:r w:rsidR="00F00224">
              <w:rPr>
                <w:rFonts w:asciiTheme="majorHAnsi" w:hAnsiTheme="majorHAnsi" w:cs="Calibri"/>
              </w:rPr>
              <w:t xml:space="preserve"> you made</w:t>
            </w:r>
            <w:r w:rsidR="00E916D2">
              <w:rPr>
                <w:rFonts w:asciiTheme="majorHAnsi" w:hAnsiTheme="majorHAnsi" w:cs="Calibri"/>
              </w:rPr>
              <w:t xml:space="preserve"> (or what have you done</w:t>
            </w:r>
            <w:r w:rsidR="00F00224">
              <w:rPr>
                <w:rFonts w:asciiTheme="majorHAnsi" w:hAnsiTheme="majorHAnsi" w:cs="Calibri"/>
              </w:rPr>
              <w:t xml:space="preserve"> to make)</w:t>
            </w:r>
            <w:r w:rsidR="00E916D2">
              <w:rPr>
                <w:rFonts w:asciiTheme="majorHAnsi" w:hAnsiTheme="majorHAnsi" w:cs="Calibri"/>
              </w:rPr>
              <w:t xml:space="preserve"> </w:t>
            </w:r>
            <w:r>
              <w:rPr>
                <w:rFonts w:asciiTheme="majorHAnsi" w:hAnsiTheme="majorHAnsi" w:cs="Calibri"/>
              </w:rPr>
              <w:t>an impact in the people around you?</w:t>
            </w:r>
          </w:p>
          <w:p w14:paraId="7C02C03A" w14:textId="7F4A0D6F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3.) </w:t>
            </w:r>
            <w:r w:rsidR="00F00224">
              <w:rPr>
                <w:rFonts w:asciiTheme="majorHAnsi" w:hAnsiTheme="majorHAnsi" w:cs="Calibri"/>
              </w:rPr>
              <w:t>What are your educational goals and plans for the future?</w:t>
            </w:r>
          </w:p>
          <w:p w14:paraId="5609EC7B" w14:textId="1135ED30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0EC9FF24" w14:textId="7427706F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Information Required:</w:t>
            </w:r>
          </w:p>
          <w:p w14:paraId="0FBB09C6" w14:textId="4451239F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 w:rsidRPr="00F01233">
              <w:rPr>
                <w:rFonts w:asciiTheme="majorHAnsi" w:hAnsiTheme="majorHAnsi" w:cs="Calibri"/>
              </w:rPr>
              <w:t>1.</w:t>
            </w:r>
            <w:r>
              <w:rPr>
                <w:rFonts w:asciiTheme="majorHAnsi" w:hAnsiTheme="majorHAnsi" w:cs="Calibri"/>
              </w:rPr>
              <w:t xml:space="preserve">) </w:t>
            </w:r>
            <w:r w:rsidRPr="00F01233">
              <w:rPr>
                <w:rFonts w:asciiTheme="majorHAnsi" w:hAnsiTheme="majorHAnsi" w:cs="Calibri"/>
              </w:rPr>
              <w:t>Copy of college or technical school acceptance letter</w:t>
            </w:r>
          </w:p>
          <w:p w14:paraId="0371F298" w14:textId="067E8CD1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2.) Successful completion of first semester and proof of enrolment in second </w:t>
            </w:r>
            <w:proofErr w:type="gramStart"/>
            <w:r>
              <w:rPr>
                <w:rFonts w:asciiTheme="majorHAnsi" w:hAnsiTheme="majorHAnsi" w:cs="Calibri"/>
              </w:rPr>
              <w:t>semester</w:t>
            </w:r>
            <w:r w:rsidR="00925FB9">
              <w:rPr>
                <w:rFonts w:asciiTheme="majorHAnsi" w:hAnsiTheme="majorHAnsi" w:cs="Calibri"/>
              </w:rPr>
              <w:t xml:space="preserve">  (</w:t>
            </w:r>
            <w:proofErr w:type="gramEnd"/>
            <w:r w:rsidR="00925FB9">
              <w:rPr>
                <w:rFonts w:asciiTheme="majorHAnsi" w:hAnsiTheme="majorHAnsi" w:cs="Calibri"/>
              </w:rPr>
              <w:t>This scholarship will be distributed in Dec/Jan)</w:t>
            </w:r>
          </w:p>
          <w:p w14:paraId="09B56820" w14:textId="74AD951F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  <w:r w:rsidRPr="00234E0C">
              <w:rPr>
                <w:rFonts w:asciiTheme="majorHAnsi" w:hAnsiTheme="majorHAns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2EA7FBB" wp14:editId="48237AAE">
                      <wp:simplePos x="0" y="0"/>
                      <wp:positionH relativeFrom="column">
                        <wp:posOffset>-2429510</wp:posOffset>
                      </wp:positionH>
                      <wp:positionV relativeFrom="paragraph">
                        <wp:posOffset>64135</wp:posOffset>
                      </wp:positionV>
                      <wp:extent cx="6812280" cy="1404620"/>
                      <wp:effectExtent l="0" t="0" r="26670" b="1778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22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7E8EC" w14:textId="6DEEE0C6" w:rsidR="001F6F52" w:rsidRPr="001F6F52" w:rsidRDefault="001F6F52" w:rsidP="001F6F52">
                                  <w:pPr>
                                    <w:spacing w:line="480" w:lineRule="auto"/>
                                    <w:rPr>
                                      <w:rFonts w:asciiTheme="majorHAnsi" w:hAnsiTheme="majorHAnsi" w:cs="Calibri"/>
                                      <w:b/>
                                      <w:color w:val="2C567A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1F6F52">
                                    <w:rPr>
                                      <w:rFonts w:asciiTheme="majorHAnsi" w:hAnsiTheme="majorHAnsi" w:cs="Calibri"/>
                                      <w:b/>
                                      <w:color w:val="2C567A" w:themeColor="accent1"/>
                                      <w:sz w:val="24"/>
                                      <w:szCs w:val="24"/>
                                    </w:rPr>
                                    <w:t>Family and Financial Information</w:t>
                                  </w:r>
                                  <w:r>
                                    <w:rPr>
                                      <w:rFonts w:asciiTheme="majorHAnsi" w:hAnsiTheme="majorHAnsi" w:cs="Calibri"/>
                                      <w:b/>
                                      <w:color w:val="2C567A" w:themeColor="accent1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279F81C0" w14:textId="48E93E22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Not including yourself, how many people age 18+ reside in your household?   ____________</w:t>
                                  </w:r>
                                </w:p>
                                <w:p w14:paraId="2D415853" w14:textId="2B6E7E1F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Not including yourself, how many people 17/under reside in your household?  ____________</w:t>
                                  </w:r>
                                </w:p>
                                <w:p w14:paraId="3EE63D1F" w14:textId="37017425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many members of your household are currently in college?  ____________</w:t>
                                  </w:r>
                                </w:p>
                                <w:p w14:paraId="21C3A75B" w14:textId="3ABDD92A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did you earn before taxes?  ____________</w:t>
                                  </w:r>
                                </w:p>
                                <w:p w14:paraId="69F80068" w14:textId="74056284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did your parents earn (combined) before taxes?  ____________</w:t>
                                  </w:r>
                                </w:p>
                                <w:p w14:paraId="6A349861" w14:textId="439FC9AD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do you expect to pay for tuition for the fall semester?  ___________</w:t>
                                  </w:r>
                                </w:p>
                                <w:p w14:paraId="7EC6B214" w14:textId="6BEEDF0A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do you expect to pay for the room and board for the fall semester?  ____________</w:t>
                                  </w:r>
                                </w:p>
                                <w:p w14:paraId="27AA983C" w14:textId="61DC0F78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do you expect to pay for fees for the fall semester?  ___________</w:t>
                                  </w:r>
                                </w:p>
                                <w:p w14:paraId="569F1016" w14:textId="204B4072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does your family expect to pay total toward education for college and/or other tuition schools for the fall semester?  ____________</w:t>
                                  </w:r>
                                </w:p>
                                <w:p w14:paraId="64F0D36C" w14:textId="3BD93AA5" w:rsidR="00234E0C" w:rsidRDefault="00234E0C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2EA7F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91.3pt;margin-top:5.05pt;width:536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">
                      <v:textbox style="mso-fit-shape-to-text:t">
                        <w:txbxContent>
                          <w:p w14:paraId="3FA7E8EC" w14:textId="6DEEE0C6" w:rsidR="001F6F52" w:rsidRPr="001F6F52" w:rsidRDefault="001F6F52" w:rsidP="001F6F52">
                            <w:pPr>
                              <w:spacing w:line="480" w:lineRule="auto"/>
                              <w:rPr>
                                <w:rFonts w:asciiTheme="majorHAnsi" w:hAnsiTheme="majorHAnsi" w:cs="Calibri"/>
                                <w:b/>
                                <w:color w:val="2C567A" w:themeColor="accent1"/>
                                <w:sz w:val="24"/>
                                <w:szCs w:val="24"/>
                              </w:rPr>
                            </w:pPr>
                            <w:r w:rsidRPr="001F6F52">
                              <w:rPr>
                                <w:rFonts w:asciiTheme="majorHAnsi" w:hAnsiTheme="majorHAnsi" w:cs="Calibri"/>
                                <w:b/>
                                <w:color w:val="2C567A" w:themeColor="accent1"/>
                                <w:sz w:val="24"/>
                                <w:szCs w:val="24"/>
                              </w:rPr>
                              <w:t>Family and Financial Information</w:t>
                            </w:r>
                            <w:r>
                              <w:rPr>
                                <w:rFonts w:asciiTheme="majorHAnsi" w:hAnsiTheme="majorHAnsi" w:cs="Calibri"/>
                                <w:b/>
                                <w:color w:val="2C567A" w:themeColor="accen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79F81C0" w14:textId="48E93E22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Not including yourself, how many people age 18+ reside in your household?   ____________</w:t>
                            </w:r>
                          </w:p>
                          <w:p w14:paraId="2D415853" w14:textId="2B6E7E1F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Not including yourself, how many people 17/under reside in your household?  ____________</w:t>
                            </w:r>
                          </w:p>
                          <w:p w14:paraId="3EE63D1F" w14:textId="37017425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many members of your household are currently in college?  ____________</w:t>
                            </w:r>
                          </w:p>
                          <w:p w14:paraId="21C3A75B" w14:textId="3ABDD92A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did you earn before taxes?  ____________</w:t>
                            </w:r>
                          </w:p>
                          <w:p w14:paraId="69F80068" w14:textId="74056284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did your parents earn (combined) before taxes?  ____________</w:t>
                            </w:r>
                          </w:p>
                          <w:p w14:paraId="6A349861" w14:textId="439FC9AD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do you expect to pay for tuition for the fall semester?  ___________</w:t>
                            </w:r>
                          </w:p>
                          <w:p w14:paraId="7EC6B214" w14:textId="6BEEDF0A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do you expect to pay for the room and board for the fall semester?  ____________</w:t>
                            </w:r>
                          </w:p>
                          <w:p w14:paraId="27AA983C" w14:textId="61DC0F78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do you expect to pay for fees for the fall semester?  ___________</w:t>
                            </w:r>
                          </w:p>
                          <w:p w14:paraId="569F1016" w14:textId="204B4072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does your family expect to pay total toward education for college and/or other tuition schools for the fall semester?  ____________</w:t>
                            </w:r>
                          </w:p>
                          <w:p w14:paraId="64F0D36C" w14:textId="3BD93AA5" w:rsidR="00234E0C" w:rsidRDefault="00234E0C"/>
                        </w:txbxContent>
                      </v:textbox>
                    </v:shape>
                  </w:pict>
                </mc:Fallback>
              </mc:AlternateContent>
            </w:r>
          </w:p>
          <w:p w14:paraId="2E76D95F" w14:textId="3D20FB24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1740D9E3" w14:textId="277BBE48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3554D4AD" w14:textId="40902378" w:rsidR="00C60E99" w:rsidRDefault="00C60E99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59360875" w14:textId="423EC0FF" w:rsidR="00234E0C" w:rsidRDefault="00234E0C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7C7EBE7D" w14:textId="2BC08386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138274D0" w14:textId="0EC80DD5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2BC755AF" w14:textId="192EE1FC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36A037FF" w14:textId="3B90F4FF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4313BFCA" w14:textId="67B18A76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6335F0D6" w14:textId="03F981E2" w:rsidR="00C60E99" w:rsidRPr="001F6F52" w:rsidRDefault="00C60E99" w:rsidP="00784EAF">
            <w:pPr>
              <w:pStyle w:val="Closing"/>
              <w:rPr>
                <w:rFonts w:asciiTheme="majorHAnsi" w:hAnsiTheme="majorHAnsi"/>
                <w:b/>
                <w:color w:val="2C567A" w:themeColor="accent1"/>
                <w:sz w:val="24"/>
                <w:szCs w:val="24"/>
              </w:rPr>
            </w:pPr>
            <w:r w:rsidRPr="001F6F52">
              <w:rPr>
                <w:rFonts w:asciiTheme="majorHAnsi" w:hAnsiTheme="majorHAnsi"/>
                <w:b/>
                <w:color w:val="2C567A" w:themeColor="accent1"/>
                <w:sz w:val="24"/>
                <w:szCs w:val="24"/>
              </w:rPr>
              <w:t>Sincerely,</w:t>
            </w:r>
          </w:p>
          <w:p w14:paraId="25CE129C" w14:textId="77777777" w:rsidR="00F00224" w:rsidRPr="001F6F52" w:rsidRDefault="00F00224" w:rsidP="00222466">
            <w:pPr>
              <w:rPr>
                <w:rFonts w:asciiTheme="majorHAnsi" w:hAnsiTheme="majorHAnsi" w:cs="Calibri"/>
                <w:b/>
                <w:color w:val="2C567A" w:themeColor="accent1"/>
                <w:sz w:val="24"/>
                <w:szCs w:val="24"/>
              </w:rPr>
            </w:pPr>
          </w:p>
          <w:p w14:paraId="276525C6" w14:textId="3197C0D9" w:rsidR="00C60E99" w:rsidRPr="00077D9C" w:rsidRDefault="00F00224" w:rsidP="00222466">
            <w:pPr>
              <w:rPr>
                <w:rFonts w:asciiTheme="majorHAnsi" w:hAnsiTheme="majorHAnsi" w:cs="Calibri"/>
              </w:rPr>
            </w:pPr>
            <w:r w:rsidRPr="001F6F52">
              <w:rPr>
                <w:rFonts w:asciiTheme="majorHAnsi" w:hAnsiTheme="majorHAnsi" w:cs="Calibri"/>
                <w:b/>
                <w:color w:val="2C567A" w:themeColor="accent1"/>
                <w:sz w:val="24"/>
                <w:szCs w:val="24"/>
              </w:rPr>
              <w:t>The Chloe Harding Fund</w:t>
            </w:r>
          </w:p>
        </w:tc>
      </w:tr>
      <w:tr w:rsidR="00C60E99" w14:paraId="101D98E6" w14:textId="77777777" w:rsidTr="00C60E99">
        <w:trPr>
          <w:trHeight w:val="1164"/>
        </w:trPr>
        <w:tc>
          <w:tcPr>
            <w:tcW w:w="720" w:type="dxa"/>
          </w:tcPr>
          <w:p w14:paraId="7C2776FD" w14:textId="77777777" w:rsidR="00C60E99" w:rsidRPr="0056708E" w:rsidRDefault="00C60E99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10CC92A" w14:textId="6343BE91" w:rsidR="00C60E99" w:rsidRPr="0056708E" w:rsidRDefault="00C60E99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328E1079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0F1ABEFD" w14:textId="77777777" w:rsidR="00C60E99" w:rsidRPr="00590471" w:rsidRDefault="00C60E99" w:rsidP="00222466"/>
        </w:tc>
      </w:tr>
      <w:tr w:rsidR="00C60E99" w14:paraId="51BD5008" w14:textId="77777777" w:rsidTr="00C60E99">
        <w:trPr>
          <w:trHeight w:val="543"/>
        </w:trPr>
        <w:tc>
          <w:tcPr>
            <w:tcW w:w="720" w:type="dxa"/>
          </w:tcPr>
          <w:p w14:paraId="5A7F70BE" w14:textId="77777777" w:rsidR="00C60E99" w:rsidRDefault="00C60E99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61503E9" w14:textId="77777777" w:rsidR="00C60E99" w:rsidRPr="00376291" w:rsidRDefault="00C60E99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AADA28" wp14:editId="027FF29F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7310C20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2DBFDC" w14:textId="5BBCB87F" w:rsidR="00C60E99" w:rsidRPr="00784EAF" w:rsidRDefault="00077D9C" w:rsidP="00784EAF">
            <w:pPr>
              <w:pStyle w:val="Information"/>
            </w:pPr>
            <w:r>
              <w:t>A graduating Senior at ORRHS or OC</w:t>
            </w:r>
            <w:r w:rsidR="00F01233">
              <w:t>R</w:t>
            </w:r>
            <w:r>
              <w:t>V</w:t>
            </w:r>
            <w:r w:rsidR="00F01233">
              <w:t>T</w:t>
            </w:r>
            <w:r>
              <w:t>HS</w:t>
            </w:r>
          </w:p>
        </w:tc>
        <w:tc>
          <w:tcPr>
            <w:tcW w:w="423" w:type="dxa"/>
            <w:vMerge/>
          </w:tcPr>
          <w:p w14:paraId="252654C2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4A8E5770" w14:textId="77777777" w:rsidR="00C60E99" w:rsidRDefault="00C60E99" w:rsidP="005801E5">
            <w:pPr>
              <w:pStyle w:val="Heading1"/>
            </w:pPr>
          </w:p>
        </w:tc>
      </w:tr>
      <w:tr w:rsidR="00C60E99" w14:paraId="76299D06" w14:textId="77777777" w:rsidTr="00C60E99">
        <w:trPr>
          <w:trHeight w:val="183"/>
        </w:trPr>
        <w:tc>
          <w:tcPr>
            <w:tcW w:w="720" w:type="dxa"/>
          </w:tcPr>
          <w:p w14:paraId="66B435C5" w14:textId="77777777" w:rsidR="00C60E99" w:rsidRPr="00376291" w:rsidRDefault="00C60E99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A7FB1DE" w14:textId="77777777" w:rsidR="00C60E99" w:rsidRPr="00376291" w:rsidRDefault="00C60E99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FD74951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0124A70F" w14:textId="77777777" w:rsidR="00C60E99" w:rsidRDefault="00C60E99" w:rsidP="005801E5">
            <w:pPr>
              <w:pStyle w:val="Heading1"/>
            </w:pPr>
          </w:p>
        </w:tc>
      </w:tr>
      <w:tr w:rsidR="00C60E99" w14:paraId="261D915D" w14:textId="77777777" w:rsidTr="00C60E99">
        <w:trPr>
          <w:trHeight w:val="624"/>
        </w:trPr>
        <w:tc>
          <w:tcPr>
            <w:tcW w:w="720" w:type="dxa"/>
          </w:tcPr>
          <w:p w14:paraId="3579E053" w14:textId="77777777" w:rsidR="00C60E99" w:rsidRDefault="00C60E99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9F99CF" w14:textId="244AA0AE" w:rsidR="00C60E99" w:rsidRPr="00376291" w:rsidRDefault="00077D9C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02EE41" wp14:editId="317B128C">
                      <wp:extent cx="337185" cy="333375"/>
                      <wp:effectExtent l="0" t="0" r="5715" b="9525"/>
                      <wp:docPr id="5" name="Group 5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7" name="Freeform: Shape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9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3DC80B1" id="Group 5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8DC62E1" w14:textId="1C8758B4" w:rsidR="00C60E99" w:rsidRPr="00784EAF" w:rsidRDefault="00077D9C" w:rsidP="00784EAF">
            <w:pPr>
              <w:pStyle w:val="Information"/>
            </w:pPr>
            <w:r>
              <w:t>Accepted to an accredited college or technical school</w:t>
            </w:r>
          </w:p>
        </w:tc>
        <w:tc>
          <w:tcPr>
            <w:tcW w:w="423" w:type="dxa"/>
            <w:vMerge/>
          </w:tcPr>
          <w:p w14:paraId="49CA32EC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6D1051C3" w14:textId="77777777" w:rsidR="00C60E99" w:rsidRDefault="00C60E99" w:rsidP="005801E5">
            <w:pPr>
              <w:pStyle w:val="Heading1"/>
            </w:pPr>
          </w:p>
        </w:tc>
      </w:tr>
      <w:tr w:rsidR="00C60E99" w14:paraId="0B997662" w14:textId="77777777" w:rsidTr="00C60E99">
        <w:trPr>
          <w:trHeight w:val="183"/>
        </w:trPr>
        <w:tc>
          <w:tcPr>
            <w:tcW w:w="720" w:type="dxa"/>
          </w:tcPr>
          <w:p w14:paraId="575E6970" w14:textId="77777777" w:rsidR="00C60E99" w:rsidRPr="00376291" w:rsidRDefault="00C60E99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BFFC08F" w14:textId="77777777" w:rsidR="00C60E99" w:rsidRPr="00376291" w:rsidRDefault="00C60E99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D8B03BD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591B6909" w14:textId="77777777" w:rsidR="00C60E99" w:rsidRDefault="00C60E99" w:rsidP="005801E5">
            <w:pPr>
              <w:pStyle w:val="Heading1"/>
            </w:pPr>
          </w:p>
        </w:tc>
      </w:tr>
      <w:tr w:rsidR="00C60E99" w14:paraId="38AEACEC" w14:textId="77777777" w:rsidTr="00C60E99">
        <w:trPr>
          <w:trHeight w:val="633"/>
        </w:trPr>
        <w:tc>
          <w:tcPr>
            <w:tcW w:w="720" w:type="dxa"/>
          </w:tcPr>
          <w:p w14:paraId="195F4799" w14:textId="77777777" w:rsidR="00C60E99" w:rsidRDefault="00C60E99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4A82AF" w14:textId="136D2B7F" w:rsidR="00C60E99" w:rsidRPr="00376291" w:rsidRDefault="00077D9C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2A5F08" wp14:editId="1A8CA314">
                      <wp:extent cx="337185" cy="333375"/>
                      <wp:effectExtent l="0" t="0" r="5715" b="9525"/>
                      <wp:docPr id="10" name="Group 10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1" name="Freeform: Shape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5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B503A9B" id="Group 10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0846612" w14:textId="46F5E501" w:rsidR="0016700D" w:rsidRPr="00784EAF" w:rsidRDefault="00496D22" w:rsidP="00784EAF">
            <w:pPr>
              <w:pStyle w:val="Information"/>
            </w:pPr>
            <w:r>
              <w:t>Scholarship will be given after successful completion of first semester and proof of enrollment in second semester</w:t>
            </w:r>
          </w:p>
        </w:tc>
        <w:tc>
          <w:tcPr>
            <w:tcW w:w="423" w:type="dxa"/>
            <w:vMerge/>
          </w:tcPr>
          <w:p w14:paraId="724C62A1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770AD20" w14:textId="77777777" w:rsidR="00C60E99" w:rsidRDefault="00C60E99" w:rsidP="005801E5">
            <w:pPr>
              <w:pStyle w:val="Heading1"/>
            </w:pPr>
          </w:p>
        </w:tc>
      </w:tr>
      <w:tr w:rsidR="00C60E99" w14:paraId="05F34E8A" w14:textId="77777777" w:rsidTr="00C60E99">
        <w:trPr>
          <w:trHeight w:val="174"/>
        </w:trPr>
        <w:tc>
          <w:tcPr>
            <w:tcW w:w="720" w:type="dxa"/>
          </w:tcPr>
          <w:p w14:paraId="202C9CCC" w14:textId="77777777" w:rsidR="00C60E99" w:rsidRPr="00376291" w:rsidRDefault="00C60E99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A880763" w14:textId="282CF9EB" w:rsidR="00C60E99" w:rsidRPr="00376291" w:rsidRDefault="00C60E99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F905387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5EE157D4" w14:textId="77777777" w:rsidR="00C60E99" w:rsidRDefault="00C60E99" w:rsidP="005801E5">
            <w:pPr>
              <w:pStyle w:val="Heading1"/>
            </w:pPr>
          </w:p>
        </w:tc>
      </w:tr>
      <w:tr w:rsidR="00C60E99" w14:paraId="24BEA923" w14:textId="77777777" w:rsidTr="00C60E99">
        <w:trPr>
          <w:trHeight w:val="633"/>
        </w:trPr>
        <w:tc>
          <w:tcPr>
            <w:tcW w:w="720" w:type="dxa"/>
          </w:tcPr>
          <w:p w14:paraId="6218B489" w14:textId="77777777" w:rsidR="00C60E99" w:rsidRDefault="00C60E99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D2D2A5" w14:textId="77777777" w:rsidR="00C60E99" w:rsidRPr="00376291" w:rsidRDefault="00C60E99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48B93C" wp14:editId="30F736AC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E89B3D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4tknEHjQAAKQAAQAOAAAAAAAAAAAAAAAAADoC&#10;AABkcnMvZTJvRG9jLnhtbFBLAQItAAoAAAAAAAAAIQCXbX+acwMAAHMDAAAUAAAAAAAAAAAAAAAA&#10;AIQ2AABkcnMvbWVkaWEvaW1hZ2UxLnBuZ1BLAQItABQABgAIAAAAIQA7Bse+2gAAAAMBAAAPAAAA&#10;AAAAAAAAAAAAACk6AABkcnMvZG93bnJldi54bWxQSwECLQAUAAYACAAAACEAqiYOvrwAAAAhAQAA&#10;GQAAAAAAAAAAAAAAAAAwOwAAZHJzL19yZWxzL2Uyb0RvYy54bWwucmVsc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5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AE7ECD6" w14:textId="0C0BCDAD" w:rsidR="00C60E99" w:rsidRPr="00784EAF" w:rsidRDefault="00D03CB6" w:rsidP="00784EAF">
            <w:pPr>
              <w:pStyle w:val="Information"/>
            </w:pPr>
            <w:r>
              <w:t xml:space="preserve">Application deadline: </w:t>
            </w:r>
            <w:r w:rsidR="00A27EA8">
              <w:t>April 21</w:t>
            </w:r>
            <w:r>
              <w:t>st</w:t>
            </w:r>
          </w:p>
        </w:tc>
        <w:tc>
          <w:tcPr>
            <w:tcW w:w="423" w:type="dxa"/>
            <w:vMerge/>
          </w:tcPr>
          <w:p w14:paraId="2E75D956" w14:textId="77777777" w:rsidR="00C60E99" w:rsidRDefault="00C60E99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A1F7B00" w14:textId="77777777" w:rsidR="00C60E99" w:rsidRDefault="00C60E99" w:rsidP="005801E5">
            <w:pPr>
              <w:pStyle w:val="Heading1"/>
            </w:pPr>
          </w:p>
        </w:tc>
      </w:tr>
      <w:tr w:rsidR="00C60E99" w14:paraId="58CCDB76" w14:textId="77777777" w:rsidTr="00C60E99">
        <w:trPr>
          <w:trHeight w:val="2448"/>
        </w:trPr>
        <w:tc>
          <w:tcPr>
            <w:tcW w:w="720" w:type="dxa"/>
          </w:tcPr>
          <w:p w14:paraId="416B5A30" w14:textId="77777777" w:rsidR="00C60E99" w:rsidRPr="0056708E" w:rsidRDefault="00C60E99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E6FBF4D" w14:textId="77777777" w:rsidR="00C60E99" w:rsidRPr="0056708E" w:rsidRDefault="00C60E99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00ABAF9" w14:textId="77777777" w:rsidR="00C60E99" w:rsidRDefault="00C60E99" w:rsidP="00222466"/>
        </w:tc>
        <w:tc>
          <w:tcPr>
            <w:tcW w:w="6607" w:type="dxa"/>
            <w:gridSpan w:val="2"/>
            <w:vMerge/>
          </w:tcPr>
          <w:p w14:paraId="26B3BFAB" w14:textId="77777777" w:rsidR="00C60E99" w:rsidRDefault="00C60E99" w:rsidP="00222466"/>
        </w:tc>
      </w:tr>
    </w:tbl>
    <w:p w14:paraId="460C1DA0" w14:textId="5780192F" w:rsidR="007F5B63" w:rsidRPr="00CE1E3D" w:rsidRDefault="007F5B63" w:rsidP="006D79A8">
      <w:pPr>
        <w:pStyle w:val="BodyText"/>
      </w:pPr>
    </w:p>
    <w:sectPr w:rsidR="007F5B63" w:rsidRPr="00CE1E3D" w:rsidSect="00C60E99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C758D" w14:textId="77777777" w:rsidR="001521AC" w:rsidRDefault="001521AC" w:rsidP="00590471">
      <w:r>
        <w:separator/>
      </w:r>
    </w:p>
  </w:endnote>
  <w:endnote w:type="continuationSeparator" w:id="0">
    <w:p w14:paraId="3A12901A" w14:textId="77777777" w:rsidR="001521AC" w:rsidRDefault="001521A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D6F6B" w14:textId="77777777" w:rsidR="001521AC" w:rsidRDefault="001521AC" w:rsidP="00590471">
      <w:r>
        <w:separator/>
      </w:r>
    </w:p>
  </w:footnote>
  <w:footnote w:type="continuationSeparator" w:id="0">
    <w:p w14:paraId="4CBB7804" w14:textId="77777777" w:rsidR="001521AC" w:rsidRDefault="001521A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2A1E0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D6C141" wp14:editId="73C0A504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FD371B4" id="Group 26" o:spid="_x0000_s1026" alt="decorative element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gFIpLE8IPA0UiSbH8oBSEQ1MJCrH8jA5lgeUimhgIlE5lofJsTyUYwmB1QvKsTxMjuUBpVLb&#10;wORYHsqxhMCrgiLR5FgeyrGEwNNAkWhyLA/lWELgaaBINDmWh3IsIbA0UI7lYXIsD+VYQuBpoEg0&#10;OZaHciwh8DRQJJocy0M5lhB4GigSTY7loRxLCDwNFIkmx/JQjiUEjgZP5VhC4GUgHMvT5FieyrGE&#10;wNNAZuenybE8lWMJgaeBzM5Pk2N5KscSAk8D8ROfJsfyVI4lBJ4G4ic+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/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b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R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B243A"/>
    <w:multiLevelType w:val="hybridMultilevel"/>
    <w:tmpl w:val="1AD4A93C"/>
    <w:lvl w:ilvl="0" w:tplc="A1A005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8C"/>
    <w:rsid w:val="00056B49"/>
    <w:rsid w:val="00060042"/>
    <w:rsid w:val="00064D94"/>
    <w:rsid w:val="00073E8C"/>
    <w:rsid w:val="00077D9C"/>
    <w:rsid w:val="0008685D"/>
    <w:rsid w:val="00112FD7"/>
    <w:rsid w:val="00150ABD"/>
    <w:rsid w:val="001521AC"/>
    <w:rsid w:val="0016700D"/>
    <w:rsid w:val="001F2A07"/>
    <w:rsid w:val="001F6F52"/>
    <w:rsid w:val="00222466"/>
    <w:rsid w:val="00234E0C"/>
    <w:rsid w:val="002867BD"/>
    <w:rsid w:val="002B4549"/>
    <w:rsid w:val="00310F17"/>
    <w:rsid w:val="00312F04"/>
    <w:rsid w:val="003326CB"/>
    <w:rsid w:val="003407CC"/>
    <w:rsid w:val="00346E76"/>
    <w:rsid w:val="00363D69"/>
    <w:rsid w:val="00376291"/>
    <w:rsid w:val="00380FD1"/>
    <w:rsid w:val="00383D02"/>
    <w:rsid w:val="00412172"/>
    <w:rsid w:val="004129C7"/>
    <w:rsid w:val="00450ADB"/>
    <w:rsid w:val="00496D22"/>
    <w:rsid w:val="004D4F93"/>
    <w:rsid w:val="004E158A"/>
    <w:rsid w:val="00503717"/>
    <w:rsid w:val="00504BA8"/>
    <w:rsid w:val="005471D7"/>
    <w:rsid w:val="00565C77"/>
    <w:rsid w:val="0056708E"/>
    <w:rsid w:val="005801E5"/>
    <w:rsid w:val="00590471"/>
    <w:rsid w:val="005C2C84"/>
    <w:rsid w:val="005D01FA"/>
    <w:rsid w:val="00670F91"/>
    <w:rsid w:val="006716D8"/>
    <w:rsid w:val="006920F0"/>
    <w:rsid w:val="00697994"/>
    <w:rsid w:val="006C020C"/>
    <w:rsid w:val="006D79A8"/>
    <w:rsid w:val="006F4194"/>
    <w:rsid w:val="00745656"/>
    <w:rsid w:val="007575B6"/>
    <w:rsid w:val="00784EAF"/>
    <w:rsid w:val="007F5B63"/>
    <w:rsid w:val="00803A0A"/>
    <w:rsid w:val="00846CB9"/>
    <w:rsid w:val="008A1E6E"/>
    <w:rsid w:val="008B108C"/>
    <w:rsid w:val="008C2CFC"/>
    <w:rsid w:val="00925FB9"/>
    <w:rsid w:val="009475DC"/>
    <w:rsid w:val="00967B93"/>
    <w:rsid w:val="00A27EA8"/>
    <w:rsid w:val="00A31B16"/>
    <w:rsid w:val="00AA0AEF"/>
    <w:rsid w:val="00AA5516"/>
    <w:rsid w:val="00B01860"/>
    <w:rsid w:val="00B6466C"/>
    <w:rsid w:val="00BE446A"/>
    <w:rsid w:val="00BF370E"/>
    <w:rsid w:val="00C14078"/>
    <w:rsid w:val="00C47A0D"/>
    <w:rsid w:val="00C60E99"/>
    <w:rsid w:val="00C7390A"/>
    <w:rsid w:val="00C96594"/>
    <w:rsid w:val="00CB61CB"/>
    <w:rsid w:val="00CE1E3D"/>
    <w:rsid w:val="00D03CB6"/>
    <w:rsid w:val="00D053FA"/>
    <w:rsid w:val="00E26AED"/>
    <w:rsid w:val="00E73AB8"/>
    <w:rsid w:val="00E90A60"/>
    <w:rsid w:val="00E916D2"/>
    <w:rsid w:val="00ED47F7"/>
    <w:rsid w:val="00EE7E09"/>
    <w:rsid w:val="00F00224"/>
    <w:rsid w:val="00F01233"/>
    <w:rsid w:val="00F0223C"/>
    <w:rsid w:val="00F3235D"/>
    <w:rsid w:val="00F84DD4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77E48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784EAF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paragraph" w:styleId="Closing">
    <w:name w:val="Closing"/>
    <w:basedOn w:val="Normal"/>
    <w:link w:val="ClosingChar"/>
    <w:uiPriority w:val="99"/>
    <w:rsid w:val="00784EAF"/>
  </w:style>
  <w:style w:type="character" w:customStyle="1" w:styleId="ClosingChar">
    <w:name w:val="Closing Char"/>
    <w:basedOn w:val="DefaultParagraphFont"/>
    <w:link w:val="Closing"/>
    <w:uiPriority w:val="99"/>
    <w:rsid w:val="00784EAF"/>
  </w:style>
  <w:style w:type="paragraph" w:styleId="BalloonText">
    <w:name w:val="Balloon Text"/>
    <w:basedOn w:val="Normal"/>
    <w:link w:val="BalloonTextChar"/>
    <w:uiPriority w:val="99"/>
    <w:semiHidden/>
    <w:unhideWhenUsed/>
    <w:rsid w:val="00073E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E8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4E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E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E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E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ds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3EAEC-7803-4375-9938-26C0346231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304A7E-0DC2-4C76-9538-FA59100BD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815A99-951E-4198-AE9C-54FC9D5FDCA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0DCFF8D-85D0-4817-AF75-DFD6C7732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2022-02-24T19:36:00Z</dcterms:created>
  <dcterms:modified xsi:type="dcterms:W3CDTF">2022-02-24T19:36:00Z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